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C5905" w14:textId="5EBCB0C4" w:rsidR="00BC1778" w:rsidRPr="00BC1778" w:rsidRDefault="00BC1778" w:rsidP="00BC1778">
      <w:pPr>
        <w:tabs>
          <w:tab w:val="clear" w:pos="3686"/>
          <w:tab w:val="left" w:pos="1427"/>
        </w:tabs>
        <w:sectPr w:rsidR="00BC1778" w:rsidRPr="00BC1778" w:rsidSect="00FE0BA8"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bookmarkStart w:id="0" w:name="_Hlk26969321"/>
      <w:bookmarkStart w:id="1" w:name="_Hlk26969477"/>
    </w:p>
    <w:p w14:paraId="2A023BE0" w14:textId="3C364F53" w:rsidR="00D81E82" w:rsidRPr="00CD2C8D" w:rsidRDefault="00DF5BB1" w:rsidP="00051D96">
      <w:pPr>
        <w:rPr>
          <w:sz w:val="28"/>
          <w:szCs w:val="28"/>
        </w:rPr>
      </w:pPr>
      <w:bookmarkStart w:id="2" w:name="_Hlk26969358"/>
      <w:bookmarkEnd w:id="0"/>
      <w:bookmarkEnd w:id="1"/>
      <w:r>
        <w:rPr>
          <w:b/>
          <w:bCs/>
          <w:sz w:val="28"/>
          <w:szCs w:val="28"/>
        </w:rPr>
        <w:t xml:space="preserve">ATTEST TOT WIJZIGING VASTSTELLING OVERLIJDEN </w:t>
      </w:r>
      <w:r w:rsidR="002426A3">
        <w:rPr>
          <w:b/>
          <w:bCs/>
          <w:sz w:val="28"/>
          <w:szCs w:val="28"/>
        </w:rPr>
        <w:t>(OVERLIJDENSGEGEVENS)</w:t>
      </w:r>
    </w:p>
    <w:p w14:paraId="157AB19F" w14:textId="67BFF4F9" w:rsidR="001E1F14" w:rsidRPr="001E1F14" w:rsidRDefault="00CD2C8D" w:rsidP="0005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 xml:space="preserve">(i) </w:t>
      </w:r>
      <w:r w:rsidR="001E1F14" w:rsidRPr="001E1F14">
        <w:rPr>
          <w:rFonts w:asciiTheme="majorHAnsi" w:hAnsiTheme="majorHAnsi" w:cstheme="majorHAnsi"/>
          <w:sz w:val="20"/>
          <w:szCs w:val="20"/>
        </w:rPr>
        <w:t>Dit attest wordt enkel gebruikt in uitzonderlijke gevallen waarin er een foutieve registratie</w:t>
      </w:r>
      <w:r w:rsidR="008E2CDF" w:rsidRPr="00CD2C8D">
        <w:rPr>
          <w:rFonts w:asciiTheme="majorHAnsi" w:hAnsiTheme="majorHAnsi" w:cstheme="majorHAnsi"/>
          <w:sz w:val="20"/>
          <w:szCs w:val="20"/>
        </w:rPr>
        <w:t xml:space="preserve"> van overlijdensinformatie</w:t>
      </w:r>
      <w:r w:rsidR="001E1F14" w:rsidRPr="001E1F14">
        <w:rPr>
          <w:rFonts w:asciiTheme="majorHAnsi" w:hAnsiTheme="majorHAnsi" w:cstheme="majorHAnsi"/>
          <w:sz w:val="20"/>
          <w:szCs w:val="20"/>
        </w:rPr>
        <w:t xml:space="preserve"> werd vastgestel</w:t>
      </w:r>
      <w:r w:rsidR="008F6E17">
        <w:rPr>
          <w:rFonts w:asciiTheme="majorHAnsi" w:hAnsiTheme="majorHAnsi" w:cstheme="majorHAnsi"/>
          <w:sz w:val="20"/>
          <w:szCs w:val="20"/>
        </w:rPr>
        <w:t>d. De rech</w:t>
      </w:r>
      <w:r w:rsidR="001E1F14" w:rsidRPr="001E1F14">
        <w:rPr>
          <w:rFonts w:asciiTheme="majorHAnsi" w:hAnsiTheme="majorHAnsi" w:cstheme="majorHAnsi"/>
          <w:sz w:val="20"/>
          <w:szCs w:val="20"/>
        </w:rPr>
        <w:t>tzetting kan uitsluitend gebeuren door de vaststellende arts, die dit attest ondertekent en bezorgt aan het lokaal bestuur</w:t>
      </w:r>
      <w:r w:rsidR="000F5A02" w:rsidRPr="00CD2C8D">
        <w:rPr>
          <w:rFonts w:asciiTheme="majorHAnsi" w:hAnsiTheme="majorHAnsi" w:cstheme="majorHAnsi"/>
          <w:sz w:val="20"/>
          <w:szCs w:val="20"/>
        </w:rPr>
        <w:t xml:space="preserve"> van overlijden (per mail</w:t>
      </w:r>
      <w:r w:rsidRPr="00CD2C8D">
        <w:rPr>
          <w:rFonts w:asciiTheme="majorHAnsi" w:hAnsiTheme="majorHAnsi" w:cstheme="majorHAnsi"/>
          <w:sz w:val="20"/>
          <w:szCs w:val="20"/>
        </w:rPr>
        <w:t xml:space="preserve"> aan de burgerlijke stand)</w:t>
      </w:r>
      <w:r w:rsidR="000F5A02" w:rsidRPr="00CD2C8D">
        <w:rPr>
          <w:rFonts w:asciiTheme="majorHAnsi" w:hAnsiTheme="majorHAnsi" w:cstheme="majorHAnsi"/>
          <w:sz w:val="20"/>
          <w:szCs w:val="20"/>
        </w:rPr>
        <w:t>.</w:t>
      </w:r>
      <w:r w:rsidR="008F6E17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3C3E674" w14:textId="77777777" w:rsidR="004E1069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Ondergetekende arts</w:t>
      </w:r>
    </w:p>
    <w:p w14:paraId="47DF0C0C" w14:textId="028F051D" w:rsidR="004E1069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Naam: ..............................................................</w:t>
      </w:r>
      <w:r w:rsidR="00BC1778" w:rsidRPr="001E1F14">
        <w:rPr>
          <w:rFonts w:asciiTheme="majorHAnsi" w:hAnsiTheme="majorHAnsi" w:cstheme="majorHAnsi"/>
          <w:sz w:val="20"/>
          <w:szCs w:val="20"/>
        </w:rPr>
        <w:t>..........................................</w:t>
      </w:r>
    </w:p>
    <w:p w14:paraId="6ECAECBE" w14:textId="77777777" w:rsidR="004E1069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RIZIV-nummer: ........................................</w:t>
      </w:r>
      <w:r w:rsidR="00BC1778" w:rsidRPr="001E1F14">
        <w:rPr>
          <w:rFonts w:asciiTheme="majorHAnsi" w:hAnsiTheme="majorHAnsi" w:cstheme="majorHAnsi"/>
          <w:sz w:val="20"/>
          <w:szCs w:val="20"/>
        </w:rPr>
        <w:t>..........................................</w:t>
      </w:r>
      <w:r w:rsidRPr="001E1F14">
        <w:rPr>
          <w:rFonts w:asciiTheme="majorHAnsi" w:hAnsiTheme="majorHAnsi" w:cstheme="majorHAnsi"/>
          <w:sz w:val="20"/>
          <w:szCs w:val="20"/>
        </w:rPr>
        <w:t>......</w:t>
      </w:r>
      <w:r w:rsidR="00BC1778">
        <w:rPr>
          <w:rFonts w:asciiTheme="majorHAnsi" w:hAnsiTheme="majorHAnsi" w:cstheme="majorHAnsi"/>
          <w:sz w:val="20"/>
          <w:szCs w:val="20"/>
        </w:rPr>
        <w:t>..</w:t>
      </w:r>
    </w:p>
    <w:p w14:paraId="1EFCEB65" w14:textId="2A5A8C73" w:rsidR="001E1F14" w:rsidRPr="001E1F14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Contactgegevens: ...............................................</w:t>
      </w:r>
      <w:r w:rsidR="00BC1778" w:rsidRPr="001E1F14">
        <w:rPr>
          <w:rFonts w:asciiTheme="majorHAnsi" w:hAnsiTheme="majorHAnsi" w:cstheme="majorHAnsi"/>
          <w:sz w:val="20"/>
          <w:szCs w:val="20"/>
        </w:rPr>
        <w:t>.................................</w:t>
      </w:r>
      <w:r w:rsidR="00BC1778">
        <w:rPr>
          <w:rFonts w:asciiTheme="majorHAnsi" w:hAnsiTheme="majorHAnsi" w:cstheme="majorHAnsi"/>
          <w:sz w:val="20"/>
          <w:szCs w:val="20"/>
        </w:rPr>
        <w:t>.....</w:t>
      </w:r>
    </w:p>
    <w:p w14:paraId="67DF31DE" w14:textId="654A30D5" w:rsidR="001E1F14" w:rsidRPr="001E1F14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 xml:space="preserve">Bevestigt hierbij dat er bij de overlijdensvaststelling van volgende persoon </w:t>
      </w:r>
      <w:r w:rsidR="00632278">
        <w:rPr>
          <w:rFonts w:asciiTheme="majorHAnsi" w:hAnsiTheme="majorHAnsi" w:cstheme="majorHAnsi"/>
          <w:b/>
          <w:bCs/>
          <w:sz w:val="20"/>
          <w:szCs w:val="20"/>
        </w:rPr>
        <w:t xml:space="preserve">via eLys </w:t>
      </w:r>
      <w:r w:rsidRPr="001E1F14">
        <w:rPr>
          <w:rFonts w:asciiTheme="majorHAnsi" w:hAnsiTheme="majorHAnsi" w:cstheme="majorHAnsi"/>
          <w:b/>
          <w:bCs/>
          <w:sz w:val="20"/>
          <w:szCs w:val="20"/>
        </w:rPr>
        <w:t>een foutieve registratie heeft plaatsgevonden:</w:t>
      </w:r>
    </w:p>
    <w:p w14:paraId="788909FB" w14:textId="0B6BF3C6" w:rsidR="001E1F14" w:rsidRPr="001E1F14" w:rsidRDefault="001E1F14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Naam overledene: .....................................................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............................</w:t>
      </w:r>
    </w:p>
    <w:p w14:paraId="3C50D772" w14:textId="11357762" w:rsidR="001E1F14" w:rsidRDefault="001E1F14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Rijksregisternummer: ................................................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............................</w:t>
      </w:r>
    </w:p>
    <w:p w14:paraId="4B7E606F" w14:textId="2B99F859" w:rsidR="000602C0" w:rsidRPr="001E1F14" w:rsidRDefault="000602C0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sz w:val="20"/>
          <w:szCs w:val="20"/>
        </w:rPr>
        <w:t>Elys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dossiernummer (indien gekend):</w:t>
      </w:r>
      <w:r w:rsidRPr="000602C0">
        <w:rPr>
          <w:rFonts w:asciiTheme="majorHAnsi" w:hAnsiTheme="majorHAnsi" w:cstheme="majorHAnsi"/>
          <w:sz w:val="20"/>
          <w:szCs w:val="20"/>
        </w:rPr>
        <w:t xml:space="preserve"> </w:t>
      </w:r>
      <w:r w:rsidRPr="001E1F14">
        <w:rPr>
          <w:rFonts w:asciiTheme="majorHAnsi" w:hAnsiTheme="majorHAnsi" w:cstheme="majorHAnsi"/>
          <w:sz w:val="20"/>
          <w:szCs w:val="20"/>
        </w:rPr>
        <w:t>...................................................</w:t>
      </w:r>
    </w:p>
    <w:p w14:paraId="04661499" w14:textId="7ED40E16" w:rsidR="001E1F14" w:rsidRPr="001E1F14" w:rsidRDefault="001E1F14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Datum van overlijden (zoals foutief vastgesteld</w:t>
      </w:r>
      <w:r w:rsidR="000602C0"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>): ...................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</w:t>
      </w:r>
    </w:p>
    <w:p w14:paraId="5B30DF70" w14:textId="42371741" w:rsidR="001E1F14" w:rsidRPr="001E1F14" w:rsidRDefault="001E1F14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Uur van overlijden (zoals foutief vastgesteld</w:t>
      </w:r>
      <w:r w:rsidR="000602C0"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 xml:space="preserve">): 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.......................................</w:t>
      </w:r>
      <w:r w:rsidR="000602C0">
        <w:rPr>
          <w:rFonts w:asciiTheme="majorHAnsi" w:hAnsiTheme="majorHAnsi" w:cstheme="majorHAnsi"/>
          <w:sz w:val="20"/>
          <w:szCs w:val="20"/>
        </w:rPr>
        <w:t>..</w:t>
      </w:r>
    </w:p>
    <w:p w14:paraId="4FB01BAC" w14:textId="69D8E6E2" w:rsidR="00BC1778" w:rsidRDefault="001E1F14" w:rsidP="00051D96">
      <w:pP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Lokaal bestuur (zoals foutief geregistreerd</w:t>
      </w:r>
      <w:r w:rsidR="000602C0"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 xml:space="preserve">): </w:t>
      </w:r>
      <w:r w:rsidR="000602C0" w:rsidRPr="001E1F14">
        <w:rPr>
          <w:rFonts w:asciiTheme="majorHAnsi" w:hAnsiTheme="majorHAnsi" w:cstheme="majorHAnsi"/>
          <w:sz w:val="20"/>
          <w:szCs w:val="20"/>
        </w:rPr>
        <w:t>.......................................</w:t>
      </w:r>
      <w:r w:rsidR="000602C0">
        <w:rPr>
          <w:rFonts w:asciiTheme="majorHAnsi" w:hAnsiTheme="majorHAnsi" w:cstheme="majorHAnsi"/>
          <w:sz w:val="20"/>
          <w:szCs w:val="20"/>
        </w:rPr>
        <w:t>.....</w:t>
      </w:r>
    </w:p>
    <w:p w14:paraId="6AE472D9" w14:textId="57360D7B" w:rsidR="001E1F14" w:rsidRPr="001E1F14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Correctie (rechtzetting):</w:t>
      </w:r>
    </w:p>
    <w:p w14:paraId="5916EDD6" w14:textId="65BE91B8" w:rsidR="001E1F14" w:rsidRPr="001E1F14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Correcte datum van overlijden</w:t>
      </w:r>
      <w:r w:rsidR="000602C0">
        <w:rPr>
          <w:rFonts w:asciiTheme="majorHAnsi" w:hAnsiTheme="majorHAnsi" w:cstheme="majorHAnsi"/>
          <w:sz w:val="20"/>
          <w:szCs w:val="20"/>
        </w:rPr>
        <w:t xml:space="preserve">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.......................................</w:t>
      </w:r>
    </w:p>
    <w:p w14:paraId="5FAF0015" w14:textId="236AF120" w:rsidR="001E1F14" w:rsidRPr="001E1F14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 uur van overlijden</w:t>
      </w:r>
      <w:r w:rsidR="000602C0">
        <w:rPr>
          <w:rFonts w:asciiTheme="majorHAnsi" w:hAnsiTheme="majorHAnsi" w:cstheme="majorHAnsi"/>
          <w:sz w:val="20"/>
          <w:szCs w:val="20"/>
        </w:rPr>
        <w:t xml:space="preserve">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...........................................</w:t>
      </w:r>
    </w:p>
    <w:p w14:paraId="38D3B417" w14:textId="1E25D682" w:rsidR="008F6E17" w:rsidRDefault="001E1F14" w:rsidP="00051D96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 lokaal bestuur van overlijden</w:t>
      </w:r>
      <w:r w:rsidR="000602C0">
        <w:rPr>
          <w:rFonts w:asciiTheme="majorHAnsi" w:hAnsiTheme="majorHAnsi" w:cstheme="majorHAnsi"/>
          <w:sz w:val="20"/>
          <w:szCs w:val="20"/>
        </w:rPr>
        <w:t xml:space="preserve">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</w:t>
      </w:r>
    </w:p>
    <w:p w14:paraId="1E9FE3D6" w14:textId="77777777" w:rsidR="004E1069" w:rsidRDefault="001E1F14" w:rsidP="00051D96">
      <w:pPr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Ik verklaar dat bovenstaande gegevens de juiste en definitieve informatie betreffen.</w:t>
      </w:r>
      <w:r w:rsidRPr="001E1F14">
        <w:rPr>
          <w:rFonts w:asciiTheme="majorHAnsi" w:hAnsiTheme="majorHAnsi" w:cstheme="majorHAnsi"/>
          <w:sz w:val="20"/>
          <w:szCs w:val="20"/>
        </w:rPr>
        <w:br/>
        <w:t>Dit attest dient als officieel bewijsstuk ter rechtzetting van de overlijdensakte door het bevoegde lokaal bestuur.</w:t>
      </w:r>
    </w:p>
    <w:p w14:paraId="5893E87B" w14:textId="77777777" w:rsidR="004E1069" w:rsidRDefault="001E1F14" w:rsidP="00051D96">
      <w:pPr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Plaats en datum opmaak attest: .........................................</w:t>
      </w:r>
    </w:p>
    <w:p w14:paraId="74C403FC" w14:textId="79C38EF4" w:rsidR="002426A3" w:rsidRPr="00051D96" w:rsidRDefault="001E1F14" w:rsidP="00051D96">
      <w:pPr>
        <w:rPr>
          <w:rFonts w:asciiTheme="majorHAnsi" w:hAnsiTheme="majorHAnsi" w:cstheme="majorHAnsi"/>
          <w:sz w:val="20"/>
          <w:szCs w:val="20"/>
        </w:rPr>
        <w:sectPr w:rsidR="002426A3" w:rsidRPr="00051D96" w:rsidSect="002426A3"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r w:rsidRPr="001E1F14">
        <w:rPr>
          <w:rFonts w:asciiTheme="majorHAnsi" w:hAnsiTheme="majorHAnsi" w:cstheme="majorHAnsi"/>
          <w:sz w:val="20"/>
          <w:szCs w:val="20"/>
        </w:rPr>
        <w:t xml:space="preserve">Handtekening arts: </w:t>
      </w:r>
      <w:r w:rsidR="004E1069" w:rsidRPr="001E1F14">
        <w:rPr>
          <w:rFonts w:asciiTheme="majorHAnsi" w:hAnsiTheme="majorHAnsi" w:cstheme="majorHAnsi"/>
          <w:sz w:val="20"/>
          <w:szCs w:val="20"/>
        </w:rPr>
        <w:t>...................................</w:t>
      </w:r>
      <w:bookmarkEnd w:id="2"/>
    </w:p>
    <w:p w14:paraId="5E5027F7" w14:textId="592DB32B" w:rsidR="00051D96" w:rsidRPr="00CD2C8D" w:rsidRDefault="00051D96" w:rsidP="00051D96">
      <w:pPr>
        <w:ind w:left="-709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ATTEST TOT WIJZIGING VASTSTELLING OVERLIJDEN (GEGEVENS</w:t>
      </w:r>
      <w:r w:rsidR="00F263BB">
        <w:rPr>
          <w:b/>
          <w:bCs/>
          <w:sz w:val="28"/>
          <w:szCs w:val="28"/>
        </w:rPr>
        <w:t xml:space="preserve"> OVERLEDENE</w:t>
      </w:r>
      <w:r>
        <w:rPr>
          <w:b/>
          <w:bCs/>
          <w:sz w:val="28"/>
          <w:szCs w:val="28"/>
        </w:rPr>
        <w:t>)</w:t>
      </w:r>
    </w:p>
    <w:p w14:paraId="441A1C5A" w14:textId="536DABF7" w:rsidR="00051D96" w:rsidRPr="001E1F14" w:rsidRDefault="00051D96" w:rsidP="0005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/>
        <w:rPr>
          <w:rFonts w:asciiTheme="majorHAnsi" w:hAnsiTheme="majorHAnsi" w:cstheme="majorHAnsi"/>
          <w:sz w:val="18"/>
          <w:szCs w:val="18"/>
        </w:rPr>
      </w:pPr>
      <w:r w:rsidRPr="000D6578">
        <w:rPr>
          <w:rFonts w:asciiTheme="majorHAnsi" w:hAnsiTheme="majorHAnsi" w:cstheme="majorHAnsi"/>
          <w:noProof/>
          <w:sz w:val="18"/>
          <w:szCs w:val="18"/>
        </w:rPr>
        <w:t xml:space="preserve">(i) </w:t>
      </w:r>
      <w:r w:rsidRPr="001E1F14">
        <w:rPr>
          <w:rFonts w:asciiTheme="majorHAnsi" w:hAnsiTheme="majorHAnsi" w:cstheme="majorHAnsi"/>
          <w:sz w:val="18"/>
          <w:szCs w:val="18"/>
        </w:rPr>
        <w:t>Dit attest wordt enkel gebruikt in uitzonderlijke gevallen waarin er een foutieve registratie</w:t>
      </w:r>
      <w:r w:rsidRPr="000D6578">
        <w:rPr>
          <w:rFonts w:asciiTheme="majorHAnsi" w:hAnsiTheme="majorHAnsi" w:cstheme="majorHAnsi"/>
          <w:sz w:val="18"/>
          <w:szCs w:val="18"/>
        </w:rPr>
        <w:t xml:space="preserve"> van persoonsinformatie bij vaststelling overlijden</w:t>
      </w:r>
      <w:r w:rsidRPr="001E1F14">
        <w:rPr>
          <w:rFonts w:asciiTheme="majorHAnsi" w:hAnsiTheme="majorHAnsi" w:cstheme="majorHAnsi"/>
          <w:sz w:val="18"/>
          <w:szCs w:val="18"/>
        </w:rPr>
        <w:t xml:space="preserve"> werd </w:t>
      </w:r>
      <w:r w:rsidR="00B87A39" w:rsidRPr="000D6578">
        <w:rPr>
          <w:rFonts w:asciiTheme="majorHAnsi" w:hAnsiTheme="majorHAnsi" w:cstheme="majorHAnsi"/>
          <w:sz w:val="18"/>
          <w:szCs w:val="18"/>
        </w:rPr>
        <w:t>ingegeven</w:t>
      </w:r>
      <w:r w:rsidRPr="000D6578">
        <w:rPr>
          <w:rFonts w:asciiTheme="majorHAnsi" w:hAnsiTheme="majorHAnsi" w:cstheme="majorHAnsi"/>
          <w:sz w:val="18"/>
          <w:szCs w:val="18"/>
        </w:rPr>
        <w:t>. De rech</w:t>
      </w:r>
      <w:r w:rsidRPr="001E1F14">
        <w:rPr>
          <w:rFonts w:asciiTheme="majorHAnsi" w:hAnsiTheme="majorHAnsi" w:cstheme="majorHAnsi"/>
          <w:sz w:val="18"/>
          <w:szCs w:val="18"/>
        </w:rPr>
        <w:t>tzetting kan uitsluitend gebeuren door de vaststellende arts, die dit attest ondertekent en bezorgt aan het lokaal bestuur</w:t>
      </w:r>
      <w:r w:rsidRPr="000D6578">
        <w:rPr>
          <w:rFonts w:asciiTheme="majorHAnsi" w:hAnsiTheme="majorHAnsi" w:cstheme="majorHAnsi"/>
          <w:sz w:val="18"/>
          <w:szCs w:val="18"/>
        </w:rPr>
        <w:t xml:space="preserve"> van overlijden (per mail aan de burgerlijke stand). Opgelet: bij foutief</w:t>
      </w:r>
      <w:r w:rsidR="00B87A39" w:rsidRPr="000D6578">
        <w:rPr>
          <w:rFonts w:asciiTheme="majorHAnsi" w:hAnsiTheme="majorHAnsi" w:cstheme="majorHAnsi"/>
          <w:sz w:val="18"/>
          <w:szCs w:val="18"/>
        </w:rPr>
        <w:t xml:space="preserve"> ingegeven</w:t>
      </w:r>
      <w:r w:rsidRPr="000D6578">
        <w:rPr>
          <w:rFonts w:asciiTheme="majorHAnsi" w:hAnsiTheme="majorHAnsi" w:cstheme="majorHAnsi"/>
          <w:sz w:val="18"/>
          <w:szCs w:val="18"/>
        </w:rPr>
        <w:t xml:space="preserve"> INSZ-</w:t>
      </w:r>
      <w:proofErr w:type="spellStart"/>
      <w:r w:rsidRPr="000D6578">
        <w:rPr>
          <w:rFonts w:asciiTheme="majorHAnsi" w:hAnsiTheme="majorHAnsi" w:cstheme="majorHAnsi"/>
          <w:sz w:val="18"/>
          <w:szCs w:val="18"/>
        </w:rPr>
        <w:t>nr</w:t>
      </w:r>
      <w:proofErr w:type="spellEnd"/>
      <w:r w:rsidRPr="000D6578">
        <w:rPr>
          <w:rFonts w:asciiTheme="majorHAnsi" w:hAnsiTheme="majorHAnsi" w:cstheme="majorHAnsi"/>
          <w:sz w:val="18"/>
          <w:szCs w:val="18"/>
        </w:rPr>
        <w:t xml:space="preserve"> </w:t>
      </w:r>
      <w:r w:rsidR="00B441F3">
        <w:rPr>
          <w:rFonts w:asciiTheme="majorHAnsi" w:hAnsiTheme="majorHAnsi" w:cstheme="majorHAnsi"/>
          <w:sz w:val="18"/>
          <w:szCs w:val="18"/>
        </w:rPr>
        <w:t xml:space="preserve">overledene </w:t>
      </w:r>
      <w:r w:rsidRPr="000D6578">
        <w:rPr>
          <w:rFonts w:asciiTheme="majorHAnsi" w:hAnsiTheme="majorHAnsi" w:cstheme="majorHAnsi"/>
          <w:sz w:val="18"/>
          <w:szCs w:val="18"/>
        </w:rPr>
        <w:t xml:space="preserve">is dit attest niet bruikbaar en is een nieuwe </w:t>
      </w:r>
      <w:proofErr w:type="spellStart"/>
      <w:r w:rsidRPr="000D6578">
        <w:rPr>
          <w:rFonts w:asciiTheme="majorHAnsi" w:hAnsiTheme="majorHAnsi" w:cstheme="majorHAnsi"/>
          <w:sz w:val="18"/>
          <w:szCs w:val="18"/>
        </w:rPr>
        <w:t>ingave</w:t>
      </w:r>
      <w:proofErr w:type="spellEnd"/>
      <w:r w:rsidRPr="000D6578">
        <w:rPr>
          <w:rFonts w:asciiTheme="majorHAnsi" w:hAnsiTheme="majorHAnsi" w:cstheme="majorHAnsi"/>
          <w:sz w:val="18"/>
          <w:szCs w:val="18"/>
        </w:rPr>
        <w:t xml:space="preserve"> via eLys noodzakelijk. Neem hiervoor contact op met het lokaal bestuur van </w:t>
      </w:r>
      <w:r w:rsidR="00B87A39" w:rsidRPr="000D6578">
        <w:rPr>
          <w:rFonts w:asciiTheme="majorHAnsi" w:hAnsiTheme="majorHAnsi" w:cstheme="majorHAnsi"/>
          <w:sz w:val="18"/>
          <w:szCs w:val="18"/>
        </w:rPr>
        <w:t>overlijden.</w:t>
      </w:r>
    </w:p>
    <w:p w14:paraId="38BE7892" w14:textId="77777777" w:rsidR="00051D96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Ondergetekende arts</w:t>
      </w:r>
    </w:p>
    <w:p w14:paraId="7E2444A3" w14:textId="77777777" w:rsidR="00051D96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Naam: ........................................................................................................</w:t>
      </w:r>
    </w:p>
    <w:p w14:paraId="506A2BFB" w14:textId="77777777" w:rsidR="00051D96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RIZIV-nummer: ........................................................................................</w:t>
      </w:r>
      <w:r>
        <w:rPr>
          <w:rFonts w:asciiTheme="majorHAnsi" w:hAnsiTheme="majorHAnsi" w:cstheme="majorHAnsi"/>
          <w:sz w:val="20"/>
          <w:szCs w:val="20"/>
        </w:rPr>
        <w:t>..</w:t>
      </w:r>
    </w:p>
    <w:p w14:paraId="14262550" w14:textId="77777777" w:rsidR="00051D96" w:rsidRPr="001E1F14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Contactgegevens: ................................................................................</w:t>
      </w:r>
      <w:r>
        <w:rPr>
          <w:rFonts w:asciiTheme="majorHAnsi" w:hAnsiTheme="majorHAnsi" w:cstheme="majorHAnsi"/>
          <w:sz w:val="20"/>
          <w:szCs w:val="20"/>
        </w:rPr>
        <w:t>.....</w:t>
      </w:r>
    </w:p>
    <w:p w14:paraId="16721B79" w14:textId="77777777" w:rsidR="00051D96" w:rsidRPr="001E1F14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 xml:space="preserve">Bevestigt hierbij dat er bij de overlijdensvaststelling van volgende persoon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via eLys </w:t>
      </w:r>
      <w:r w:rsidRPr="001E1F14">
        <w:rPr>
          <w:rFonts w:asciiTheme="majorHAnsi" w:hAnsiTheme="majorHAnsi" w:cstheme="majorHAnsi"/>
          <w:b/>
          <w:bCs/>
          <w:sz w:val="20"/>
          <w:szCs w:val="20"/>
        </w:rPr>
        <w:t>een foutieve registratie heeft plaatsgevonden:</w:t>
      </w:r>
    </w:p>
    <w:p w14:paraId="357F8AB7" w14:textId="31CFC928" w:rsidR="00B87A39" w:rsidRDefault="00B87A39" w:rsidP="00B87A39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Rijksregisternummer overledene (indien gekend):</w:t>
      </w:r>
      <w:r w:rsidRPr="000602C0">
        <w:rPr>
          <w:rFonts w:asciiTheme="majorHAnsi" w:hAnsiTheme="majorHAnsi" w:cstheme="majorHAnsi"/>
          <w:sz w:val="20"/>
          <w:szCs w:val="20"/>
        </w:rPr>
        <w:t xml:space="preserve"> </w:t>
      </w:r>
      <w:r w:rsidRPr="001E1F14">
        <w:rPr>
          <w:rFonts w:asciiTheme="majorHAnsi" w:hAnsiTheme="majorHAnsi" w:cstheme="majorHAnsi"/>
          <w:sz w:val="20"/>
          <w:szCs w:val="20"/>
        </w:rPr>
        <w:t>...................................................</w:t>
      </w:r>
    </w:p>
    <w:p w14:paraId="3294A748" w14:textId="145900C7" w:rsidR="00051D96" w:rsidRPr="001E1F14" w:rsidRDefault="00051D96" w:rsidP="00051D96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sz w:val="20"/>
          <w:szCs w:val="20"/>
        </w:rPr>
        <w:t>Elys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dossiernummer (indien gekend):</w:t>
      </w:r>
      <w:r w:rsidRPr="000602C0">
        <w:rPr>
          <w:rFonts w:asciiTheme="majorHAnsi" w:hAnsiTheme="majorHAnsi" w:cstheme="majorHAnsi"/>
          <w:sz w:val="20"/>
          <w:szCs w:val="20"/>
        </w:rPr>
        <w:t xml:space="preserve"> </w:t>
      </w:r>
      <w:r w:rsidRPr="001E1F14">
        <w:rPr>
          <w:rFonts w:asciiTheme="majorHAnsi" w:hAnsiTheme="majorHAnsi" w:cstheme="majorHAnsi"/>
          <w:sz w:val="20"/>
          <w:szCs w:val="20"/>
        </w:rPr>
        <w:t>...................................................</w:t>
      </w:r>
    </w:p>
    <w:p w14:paraId="0BE24316" w14:textId="308CFE33" w:rsidR="00051D96" w:rsidRPr="001E1F14" w:rsidRDefault="00051D96" w:rsidP="00051D96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Naam overledene</w:t>
      </w:r>
      <w:r w:rsidRPr="001E1F14">
        <w:rPr>
          <w:rFonts w:asciiTheme="majorHAnsi" w:hAnsiTheme="majorHAnsi" w:cstheme="majorHAnsi"/>
          <w:sz w:val="20"/>
          <w:szCs w:val="20"/>
        </w:rPr>
        <w:t xml:space="preserve"> (zoals foutief </w:t>
      </w:r>
      <w:r w:rsidR="00704664" w:rsidRPr="001E1F14">
        <w:rPr>
          <w:rFonts w:asciiTheme="majorHAnsi" w:hAnsiTheme="majorHAnsi" w:cstheme="majorHAnsi"/>
          <w:sz w:val="20"/>
          <w:szCs w:val="20"/>
        </w:rPr>
        <w:t>geregistreerd</w:t>
      </w:r>
      <w:r w:rsidR="00704664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>): ....................................</w:t>
      </w:r>
    </w:p>
    <w:p w14:paraId="023452E0" w14:textId="34307FED" w:rsidR="00051D96" w:rsidRPr="001E1F14" w:rsidRDefault="00051D96" w:rsidP="00051D96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Voornaam overledene</w:t>
      </w:r>
      <w:r w:rsidRPr="001E1F14">
        <w:rPr>
          <w:rFonts w:asciiTheme="majorHAnsi" w:hAnsiTheme="majorHAnsi" w:cstheme="majorHAnsi"/>
          <w:sz w:val="20"/>
          <w:szCs w:val="20"/>
        </w:rPr>
        <w:t xml:space="preserve"> (zoals foutief </w:t>
      </w:r>
      <w:r w:rsidR="00704664" w:rsidRPr="001E1F14">
        <w:rPr>
          <w:rFonts w:asciiTheme="majorHAnsi" w:hAnsiTheme="majorHAnsi" w:cstheme="majorHAnsi"/>
          <w:sz w:val="20"/>
          <w:szCs w:val="20"/>
        </w:rPr>
        <w:t>geregistreerd</w:t>
      </w:r>
      <w:r w:rsidR="00704664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>): .......................................</w:t>
      </w:r>
      <w:r>
        <w:rPr>
          <w:rFonts w:asciiTheme="majorHAnsi" w:hAnsiTheme="majorHAnsi" w:cstheme="majorHAnsi"/>
          <w:sz w:val="20"/>
          <w:szCs w:val="20"/>
        </w:rPr>
        <w:t>..</w:t>
      </w:r>
    </w:p>
    <w:p w14:paraId="2C5C117A" w14:textId="77777777" w:rsidR="00051D96" w:rsidRDefault="00051D96" w:rsidP="00051D96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Geboortedatum overledene</w:t>
      </w:r>
      <w:r w:rsidRPr="001E1F14">
        <w:rPr>
          <w:rFonts w:asciiTheme="majorHAnsi" w:hAnsiTheme="majorHAnsi" w:cstheme="majorHAnsi"/>
          <w:sz w:val="20"/>
          <w:szCs w:val="20"/>
        </w:rPr>
        <w:t xml:space="preserve"> (zoals foutief geregistreerd</w:t>
      </w:r>
      <w:r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>): .......................................</w:t>
      </w:r>
      <w:r>
        <w:rPr>
          <w:rFonts w:asciiTheme="majorHAnsi" w:hAnsiTheme="majorHAnsi" w:cstheme="majorHAnsi"/>
          <w:sz w:val="20"/>
          <w:szCs w:val="20"/>
        </w:rPr>
        <w:t>.....</w:t>
      </w:r>
    </w:p>
    <w:p w14:paraId="63172E57" w14:textId="77777777" w:rsidR="00051D96" w:rsidRDefault="00051D96" w:rsidP="00051D96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Geboorteplaats overledene</w:t>
      </w:r>
      <w:r w:rsidRPr="001E1F14">
        <w:rPr>
          <w:rFonts w:asciiTheme="majorHAnsi" w:hAnsiTheme="majorHAnsi" w:cstheme="majorHAnsi"/>
          <w:sz w:val="20"/>
          <w:szCs w:val="20"/>
        </w:rPr>
        <w:t xml:space="preserve"> (zoals foutief geregistreerd</w:t>
      </w:r>
      <w:r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>): .......................................</w:t>
      </w:r>
      <w:r>
        <w:rPr>
          <w:rFonts w:asciiTheme="majorHAnsi" w:hAnsiTheme="majorHAnsi" w:cstheme="majorHAnsi"/>
          <w:sz w:val="20"/>
          <w:szCs w:val="20"/>
        </w:rPr>
        <w:t>.....</w:t>
      </w:r>
    </w:p>
    <w:p w14:paraId="0B59B938" w14:textId="77777777" w:rsidR="00051D96" w:rsidRPr="001E1F14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Correctie (rechtzetting):</w:t>
      </w:r>
    </w:p>
    <w:p w14:paraId="0C234541" w14:textId="77777777" w:rsidR="00051D96" w:rsidRPr="001E1F14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 xml:space="preserve">Correcte </w:t>
      </w:r>
      <w:r>
        <w:rPr>
          <w:rFonts w:asciiTheme="majorHAnsi" w:hAnsiTheme="majorHAnsi" w:cstheme="majorHAnsi"/>
          <w:sz w:val="20"/>
          <w:szCs w:val="20"/>
        </w:rPr>
        <w:t>naam overledene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.......................................</w:t>
      </w:r>
    </w:p>
    <w:p w14:paraId="40249306" w14:textId="59A405FE" w:rsidR="00051D96" w:rsidRPr="001E1F14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</w:t>
      </w:r>
      <w:r>
        <w:rPr>
          <w:rFonts w:asciiTheme="majorHAnsi" w:hAnsiTheme="majorHAnsi" w:cstheme="majorHAnsi"/>
          <w:sz w:val="20"/>
          <w:szCs w:val="20"/>
        </w:rPr>
        <w:t>e voornaam overledene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...........................................</w:t>
      </w:r>
    </w:p>
    <w:p w14:paraId="562920CC" w14:textId="719F6E03" w:rsidR="00051D96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</w:t>
      </w:r>
      <w:r>
        <w:rPr>
          <w:rFonts w:asciiTheme="majorHAnsi" w:hAnsiTheme="majorHAnsi" w:cstheme="majorHAnsi"/>
          <w:sz w:val="20"/>
          <w:szCs w:val="20"/>
        </w:rPr>
        <w:t>e geboortedatum overledene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</w:t>
      </w:r>
      <w:r>
        <w:rPr>
          <w:rFonts w:asciiTheme="majorHAnsi" w:hAnsiTheme="majorHAnsi" w:cstheme="majorHAnsi"/>
          <w:sz w:val="20"/>
          <w:szCs w:val="20"/>
        </w:rPr>
        <w:t>...</w:t>
      </w:r>
    </w:p>
    <w:p w14:paraId="668DA0BD" w14:textId="3E7295BD" w:rsidR="00051D96" w:rsidRDefault="00051D96" w:rsidP="00051D96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</w:t>
      </w:r>
      <w:r>
        <w:rPr>
          <w:rFonts w:asciiTheme="majorHAnsi" w:hAnsiTheme="majorHAnsi" w:cstheme="majorHAnsi"/>
          <w:sz w:val="20"/>
          <w:szCs w:val="20"/>
        </w:rPr>
        <w:t>e geboorteplaats overledene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</w:t>
      </w:r>
    </w:p>
    <w:p w14:paraId="02DC273A" w14:textId="77777777" w:rsidR="00051D96" w:rsidRDefault="00051D96" w:rsidP="00051D96">
      <w:pPr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Ik verklaar dat bovenstaande gegevens de juiste en definitieve informatie betreffen.</w:t>
      </w:r>
      <w:r w:rsidRPr="001E1F14">
        <w:rPr>
          <w:rFonts w:asciiTheme="majorHAnsi" w:hAnsiTheme="majorHAnsi" w:cstheme="majorHAnsi"/>
          <w:sz w:val="20"/>
          <w:szCs w:val="20"/>
        </w:rPr>
        <w:br/>
        <w:t>Dit attest dient als officieel bewijsstuk ter rechtzetting van de overlijdensakte door het bevoegde lokaal bestuur.</w:t>
      </w:r>
    </w:p>
    <w:p w14:paraId="591C7623" w14:textId="561218E0" w:rsidR="000D6578" w:rsidRDefault="00051D96" w:rsidP="000D6578">
      <w:pPr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Plaats en datum opmaak attest:</w:t>
      </w:r>
      <w:r w:rsidR="000D6578">
        <w:rPr>
          <w:rFonts w:asciiTheme="majorHAnsi" w:hAnsiTheme="majorHAnsi" w:cstheme="majorHAnsi"/>
          <w:sz w:val="20"/>
          <w:szCs w:val="20"/>
        </w:rPr>
        <w:tab/>
      </w:r>
      <w:r w:rsidR="000D6578">
        <w:rPr>
          <w:rFonts w:asciiTheme="majorHAnsi" w:hAnsiTheme="majorHAnsi" w:cstheme="majorHAnsi"/>
          <w:sz w:val="20"/>
          <w:szCs w:val="20"/>
        </w:rPr>
        <w:tab/>
      </w:r>
      <w:r w:rsidR="000D6578">
        <w:rPr>
          <w:rFonts w:asciiTheme="majorHAnsi" w:hAnsiTheme="majorHAnsi" w:cstheme="majorHAnsi"/>
          <w:sz w:val="20"/>
          <w:szCs w:val="20"/>
        </w:rPr>
        <w:tab/>
      </w:r>
      <w:r w:rsidR="000D6578">
        <w:rPr>
          <w:rFonts w:asciiTheme="majorHAnsi" w:hAnsiTheme="majorHAnsi" w:cstheme="majorHAnsi"/>
          <w:sz w:val="20"/>
          <w:szCs w:val="20"/>
        </w:rPr>
        <w:tab/>
      </w:r>
      <w:r w:rsidRPr="001E1F14">
        <w:rPr>
          <w:rFonts w:asciiTheme="majorHAnsi" w:hAnsiTheme="majorHAnsi" w:cstheme="majorHAnsi"/>
          <w:sz w:val="20"/>
          <w:szCs w:val="20"/>
        </w:rPr>
        <w:t xml:space="preserve">Handtekening arts: </w:t>
      </w:r>
    </w:p>
    <w:p w14:paraId="2213C4C6" w14:textId="77777777" w:rsidR="00F263BB" w:rsidRDefault="00F263BB" w:rsidP="000D6578">
      <w:pPr>
        <w:ind w:left="-709"/>
        <w:rPr>
          <w:rFonts w:asciiTheme="majorHAnsi" w:hAnsiTheme="majorHAnsi" w:cstheme="majorHAnsi"/>
          <w:sz w:val="20"/>
          <w:szCs w:val="20"/>
        </w:rPr>
      </w:pPr>
    </w:p>
    <w:p w14:paraId="22774E13" w14:textId="11067DB7" w:rsidR="00F263BB" w:rsidRPr="00CD2C8D" w:rsidRDefault="00F263BB" w:rsidP="00F263BB">
      <w:pPr>
        <w:ind w:left="-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ATTEST TOT WIJZIGING VASTSTELLING OVERLIJDEN (GEGEVENS </w:t>
      </w:r>
      <w:r>
        <w:rPr>
          <w:b/>
          <w:bCs/>
          <w:sz w:val="28"/>
          <w:szCs w:val="28"/>
        </w:rPr>
        <w:t>MOEDER</w:t>
      </w:r>
      <w:r>
        <w:rPr>
          <w:b/>
          <w:bCs/>
          <w:sz w:val="28"/>
          <w:szCs w:val="28"/>
        </w:rPr>
        <w:t>)</w:t>
      </w:r>
    </w:p>
    <w:p w14:paraId="55FAFC14" w14:textId="7FFB6538" w:rsidR="00F263BB" w:rsidRPr="001E1F14" w:rsidRDefault="00F263BB" w:rsidP="00F26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/>
        <w:rPr>
          <w:rFonts w:asciiTheme="majorHAnsi" w:hAnsiTheme="majorHAnsi" w:cstheme="majorHAnsi"/>
          <w:sz w:val="18"/>
          <w:szCs w:val="18"/>
        </w:rPr>
      </w:pPr>
      <w:r w:rsidRPr="000D6578">
        <w:rPr>
          <w:rFonts w:asciiTheme="majorHAnsi" w:hAnsiTheme="majorHAnsi" w:cstheme="majorHAnsi"/>
          <w:noProof/>
          <w:sz w:val="18"/>
          <w:szCs w:val="18"/>
        </w:rPr>
        <w:t xml:space="preserve">(i) </w:t>
      </w:r>
      <w:r w:rsidRPr="001E1F14">
        <w:rPr>
          <w:rFonts w:asciiTheme="majorHAnsi" w:hAnsiTheme="majorHAnsi" w:cstheme="majorHAnsi"/>
          <w:sz w:val="18"/>
          <w:szCs w:val="18"/>
        </w:rPr>
        <w:t>Dit attest wordt enkel gebruikt in uitzonderlijke gevallen waarin er een foutieve registratie</w:t>
      </w:r>
      <w:r w:rsidRPr="000D6578">
        <w:rPr>
          <w:rFonts w:asciiTheme="majorHAnsi" w:hAnsiTheme="majorHAnsi" w:cstheme="majorHAnsi"/>
          <w:sz w:val="18"/>
          <w:szCs w:val="18"/>
        </w:rPr>
        <w:t xml:space="preserve"> van persoonsinformatie </w:t>
      </w:r>
      <w:r>
        <w:rPr>
          <w:rFonts w:asciiTheme="majorHAnsi" w:hAnsiTheme="majorHAnsi" w:cstheme="majorHAnsi"/>
          <w:sz w:val="18"/>
          <w:szCs w:val="18"/>
        </w:rPr>
        <w:t xml:space="preserve">van de moeder </w:t>
      </w:r>
      <w:r w:rsidRPr="000D6578">
        <w:rPr>
          <w:rFonts w:asciiTheme="majorHAnsi" w:hAnsiTheme="majorHAnsi" w:cstheme="majorHAnsi"/>
          <w:sz w:val="18"/>
          <w:szCs w:val="18"/>
        </w:rPr>
        <w:t xml:space="preserve">bij vaststelling </w:t>
      </w:r>
      <w:r w:rsidR="00B925F6">
        <w:rPr>
          <w:rFonts w:asciiTheme="majorHAnsi" w:hAnsiTheme="majorHAnsi" w:cstheme="majorHAnsi"/>
          <w:sz w:val="18"/>
          <w:szCs w:val="18"/>
        </w:rPr>
        <w:t xml:space="preserve">doodgeboorte </w:t>
      </w:r>
      <w:r w:rsidRPr="001E1F14">
        <w:rPr>
          <w:rFonts w:asciiTheme="majorHAnsi" w:hAnsiTheme="majorHAnsi" w:cstheme="majorHAnsi"/>
          <w:sz w:val="18"/>
          <w:szCs w:val="18"/>
        </w:rPr>
        <w:t xml:space="preserve">werd </w:t>
      </w:r>
      <w:r w:rsidRPr="000D6578">
        <w:rPr>
          <w:rFonts w:asciiTheme="majorHAnsi" w:hAnsiTheme="majorHAnsi" w:cstheme="majorHAnsi"/>
          <w:sz w:val="18"/>
          <w:szCs w:val="18"/>
        </w:rPr>
        <w:t>ingegeven. De rech</w:t>
      </w:r>
      <w:r w:rsidRPr="001E1F14">
        <w:rPr>
          <w:rFonts w:asciiTheme="majorHAnsi" w:hAnsiTheme="majorHAnsi" w:cstheme="majorHAnsi"/>
          <w:sz w:val="18"/>
          <w:szCs w:val="18"/>
        </w:rPr>
        <w:t>tzetting kan uitsluitend gebeuren door de vaststellende arts, die dit attest ondertekent en bezorgt aan het lokaal bestuur</w:t>
      </w:r>
      <w:r w:rsidRPr="000D6578">
        <w:rPr>
          <w:rFonts w:asciiTheme="majorHAnsi" w:hAnsiTheme="majorHAnsi" w:cstheme="majorHAnsi"/>
          <w:sz w:val="18"/>
          <w:szCs w:val="18"/>
        </w:rPr>
        <w:t xml:space="preserve"> van overlijden (per mail aan de burgerlijke stand). </w:t>
      </w:r>
    </w:p>
    <w:p w14:paraId="18A5688E" w14:textId="77777777" w:rsidR="00F263BB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Ondergetekende arts</w:t>
      </w:r>
    </w:p>
    <w:p w14:paraId="1CA8C889" w14:textId="77777777" w:rsidR="00F263BB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Naam: ........................................................................................................</w:t>
      </w:r>
    </w:p>
    <w:p w14:paraId="1221E50C" w14:textId="77777777" w:rsidR="00F263BB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RIZIV-nummer: ........................................................................................</w:t>
      </w:r>
      <w:r>
        <w:rPr>
          <w:rFonts w:asciiTheme="majorHAnsi" w:hAnsiTheme="majorHAnsi" w:cstheme="majorHAnsi"/>
          <w:sz w:val="20"/>
          <w:szCs w:val="20"/>
        </w:rPr>
        <w:t>..</w:t>
      </w:r>
    </w:p>
    <w:p w14:paraId="395CB675" w14:textId="77777777" w:rsidR="00F263BB" w:rsidRPr="001E1F14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Contactgegevens: ................................................................................</w:t>
      </w:r>
      <w:r>
        <w:rPr>
          <w:rFonts w:asciiTheme="majorHAnsi" w:hAnsiTheme="majorHAnsi" w:cstheme="majorHAnsi"/>
          <w:sz w:val="20"/>
          <w:szCs w:val="20"/>
        </w:rPr>
        <w:t>.....</w:t>
      </w:r>
    </w:p>
    <w:p w14:paraId="34D069B7" w14:textId="77777777" w:rsidR="00F263BB" w:rsidRPr="001E1F14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 xml:space="preserve">Bevestigt hierbij dat er bij de overlijdensvaststelling van volgende persoon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via eLys </w:t>
      </w:r>
      <w:r w:rsidRPr="001E1F14">
        <w:rPr>
          <w:rFonts w:asciiTheme="majorHAnsi" w:hAnsiTheme="majorHAnsi" w:cstheme="majorHAnsi"/>
          <w:b/>
          <w:bCs/>
          <w:sz w:val="20"/>
          <w:szCs w:val="20"/>
        </w:rPr>
        <w:t>een foutieve registratie heeft plaatsgevonden:</w:t>
      </w:r>
    </w:p>
    <w:p w14:paraId="1EE15EFD" w14:textId="632F580B" w:rsidR="00F263BB" w:rsidRPr="001E1F14" w:rsidRDefault="00F263BB" w:rsidP="00F263BB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sz w:val="20"/>
          <w:szCs w:val="20"/>
        </w:rPr>
        <w:t>Elys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dossiernummer (indien gekend):</w:t>
      </w:r>
      <w:r w:rsidRPr="000602C0">
        <w:rPr>
          <w:rFonts w:asciiTheme="majorHAnsi" w:hAnsiTheme="majorHAnsi" w:cstheme="majorHAnsi"/>
          <w:sz w:val="20"/>
          <w:szCs w:val="20"/>
        </w:rPr>
        <w:t xml:space="preserve"> </w:t>
      </w:r>
      <w:r w:rsidRPr="001E1F14">
        <w:rPr>
          <w:rFonts w:asciiTheme="majorHAnsi" w:hAnsiTheme="majorHAnsi" w:cstheme="majorHAnsi"/>
          <w:sz w:val="20"/>
          <w:szCs w:val="20"/>
        </w:rPr>
        <w:t>...................................................</w:t>
      </w:r>
      <w:r w:rsidR="003F6E7C" w:rsidRPr="001E1F14">
        <w:rPr>
          <w:rFonts w:asciiTheme="majorHAnsi" w:hAnsiTheme="majorHAnsi" w:cstheme="majorHAnsi"/>
          <w:sz w:val="20"/>
          <w:szCs w:val="20"/>
        </w:rPr>
        <w:t>...........</w:t>
      </w:r>
      <w:r w:rsidR="003F6E7C">
        <w:rPr>
          <w:rFonts w:asciiTheme="majorHAnsi" w:hAnsiTheme="majorHAnsi" w:cstheme="majorHAnsi"/>
          <w:sz w:val="20"/>
          <w:szCs w:val="20"/>
        </w:rPr>
        <w:t>.........</w:t>
      </w:r>
    </w:p>
    <w:p w14:paraId="4705E015" w14:textId="16B08D67" w:rsidR="00F263BB" w:rsidRPr="001E1F14" w:rsidRDefault="00F263BB" w:rsidP="00F263BB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Naam </w:t>
      </w:r>
      <w:r w:rsidR="006F2D32">
        <w:rPr>
          <w:rFonts w:asciiTheme="majorHAnsi" w:hAnsiTheme="majorHAnsi" w:cstheme="majorHAnsi"/>
          <w:sz w:val="20"/>
          <w:szCs w:val="20"/>
        </w:rPr>
        <w:t xml:space="preserve">en voornaam </w:t>
      </w:r>
      <w:r>
        <w:rPr>
          <w:rFonts w:asciiTheme="majorHAnsi" w:hAnsiTheme="majorHAnsi" w:cstheme="majorHAnsi"/>
          <w:sz w:val="20"/>
          <w:szCs w:val="20"/>
        </w:rPr>
        <w:t>overledene</w:t>
      </w:r>
      <w:r w:rsidR="006F2D32">
        <w:rPr>
          <w:rFonts w:asciiTheme="majorHAnsi" w:hAnsiTheme="majorHAnsi" w:cstheme="majorHAnsi"/>
          <w:sz w:val="20"/>
          <w:szCs w:val="20"/>
        </w:rPr>
        <w:t xml:space="preserve"> (indien gekend)</w:t>
      </w:r>
      <w:r w:rsidR="006F2D32">
        <w:rPr>
          <w:rFonts w:asciiTheme="majorHAnsi" w:hAnsiTheme="majorHAnsi" w:cstheme="majorHAnsi"/>
          <w:sz w:val="20"/>
          <w:szCs w:val="20"/>
        </w:rPr>
        <w:t>:</w:t>
      </w:r>
      <w:r w:rsidR="006F2D32" w:rsidRPr="000602C0">
        <w:rPr>
          <w:rFonts w:asciiTheme="majorHAnsi" w:hAnsiTheme="majorHAnsi" w:cstheme="majorHAnsi"/>
          <w:sz w:val="20"/>
          <w:szCs w:val="20"/>
        </w:rPr>
        <w:t xml:space="preserve"> </w:t>
      </w:r>
      <w:r w:rsidR="006F2D32" w:rsidRPr="001E1F14">
        <w:rPr>
          <w:rFonts w:asciiTheme="majorHAnsi" w:hAnsiTheme="majorHAnsi" w:cstheme="majorHAnsi"/>
          <w:sz w:val="20"/>
          <w:szCs w:val="20"/>
        </w:rPr>
        <w:t>...................................................</w:t>
      </w:r>
      <w:r w:rsidR="003F6E7C">
        <w:rPr>
          <w:rFonts w:asciiTheme="majorHAnsi" w:hAnsiTheme="majorHAnsi" w:cstheme="majorHAnsi"/>
          <w:sz w:val="20"/>
          <w:szCs w:val="20"/>
        </w:rPr>
        <w:t>..</w:t>
      </w:r>
    </w:p>
    <w:p w14:paraId="47726D1B" w14:textId="3AA20DD1" w:rsidR="00F263BB" w:rsidRPr="001E1F14" w:rsidRDefault="002B7ACD" w:rsidP="00F263BB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Datum en plaats overlijden (geboorte):</w:t>
      </w:r>
      <w:r w:rsidR="00F263BB" w:rsidRPr="001E1F14">
        <w:rPr>
          <w:rFonts w:asciiTheme="majorHAnsi" w:hAnsiTheme="majorHAnsi" w:cstheme="majorHAnsi"/>
          <w:sz w:val="20"/>
          <w:szCs w:val="20"/>
        </w:rPr>
        <w:t xml:space="preserve"> .......................................</w:t>
      </w:r>
      <w:r w:rsidR="00F263BB">
        <w:rPr>
          <w:rFonts w:asciiTheme="majorHAnsi" w:hAnsiTheme="majorHAnsi" w:cstheme="majorHAnsi"/>
          <w:sz w:val="20"/>
          <w:szCs w:val="20"/>
        </w:rPr>
        <w:t>..</w:t>
      </w:r>
      <w:r w:rsidR="003F6E7C">
        <w:rPr>
          <w:rFonts w:asciiTheme="majorHAnsi" w:hAnsiTheme="majorHAnsi" w:cstheme="majorHAnsi"/>
          <w:sz w:val="20"/>
          <w:szCs w:val="20"/>
        </w:rPr>
        <w:t>............................</w:t>
      </w:r>
    </w:p>
    <w:p w14:paraId="0BD078BB" w14:textId="51000604" w:rsidR="00F263BB" w:rsidRDefault="002B7ACD" w:rsidP="00F263BB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INSZ-</w:t>
      </w:r>
      <w:proofErr w:type="spellStart"/>
      <w:r>
        <w:rPr>
          <w:rFonts w:asciiTheme="majorHAnsi" w:hAnsiTheme="majorHAnsi" w:cstheme="majorHAnsi"/>
          <w:sz w:val="20"/>
          <w:szCs w:val="20"/>
        </w:rPr>
        <w:t>nr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moeder</w:t>
      </w:r>
      <w:r w:rsidR="00F263BB">
        <w:rPr>
          <w:rFonts w:asciiTheme="majorHAnsi" w:hAnsiTheme="majorHAnsi" w:cstheme="majorHAnsi"/>
          <w:sz w:val="20"/>
          <w:szCs w:val="20"/>
        </w:rPr>
        <w:t xml:space="preserve"> overledene</w:t>
      </w:r>
      <w:r w:rsidR="00F263BB" w:rsidRPr="001E1F14">
        <w:rPr>
          <w:rFonts w:asciiTheme="majorHAnsi" w:hAnsiTheme="majorHAnsi" w:cstheme="majorHAnsi"/>
          <w:sz w:val="20"/>
          <w:szCs w:val="20"/>
        </w:rPr>
        <w:t xml:space="preserve"> (zoals foutief geregistreerd</w:t>
      </w:r>
      <w:r w:rsidR="00F263BB"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="00F263BB" w:rsidRPr="001E1F14">
        <w:rPr>
          <w:rFonts w:asciiTheme="majorHAnsi" w:hAnsiTheme="majorHAnsi" w:cstheme="majorHAnsi"/>
          <w:sz w:val="20"/>
          <w:szCs w:val="20"/>
        </w:rPr>
        <w:t>): .......................................</w:t>
      </w:r>
      <w:r w:rsidR="00F263BB">
        <w:rPr>
          <w:rFonts w:asciiTheme="majorHAnsi" w:hAnsiTheme="majorHAnsi" w:cstheme="majorHAnsi"/>
          <w:sz w:val="20"/>
          <w:szCs w:val="20"/>
        </w:rPr>
        <w:t>.....</w:t>
      </w:r>
      <w:r w:rsidR="003576D3">
        <w:rPr>
          <w:rFonts w:asciiTheme="majorHAnsi" w:hAnsiTheme="majorHAnsi" w:cstheme="majorHAnsi"/>
          <w:sz w:val="20"/>
          <w:szCs w:val="20"/>
        </w:rPr>
        <w:t>..............</w:t>
      </w:r>
    </w:p>
    <w:p w14:paraId="57B46231" w14:textId="05A48E40" w:rsidR="00F263BB" w:rsidRDefault="003576D3" w:rsidP="00F263BB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Naam en voornaam moeder</w:t>
      </w:r>
      <w:r w:rsidR="00F263BB" w:rsidRPr="001E1F14">
        <w:rPr>
          <w:rFonts w:asciiTheme="majorHAnsi" w:hAnsiTheme="majorHAnsi" w:cstheme="majorHAnsi"/>
          <w:sz w:val="20"/>
          <w:szCs w:val="20"/>
        </w:rPr>
        <w:t xml:space="preserve"> (zoals foutief geregistreerd</w:t>
      </w:r>
      <w:r w:rsidR="00F263BB"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="00F263BB" w:rsidRPr="001E1F14">
        <w:rPr>
          <w:rFonts w:asciiTheme="majorHAnsi" w:hAnsiTheme="majorHAnsi" w:cstheme="majorHAnsi"/>
          <w:sz w:val="20"/>
          <w:szCs w:val="20"/>
        </w:rPr>
        <w:t>): .......................................</w:t>
      </w:r>
      <w:r w:rsidR="00F263BB">
        <w:rPr>
          <w:rFonts w:asciiTheme="majorHAnsi" w:hAnsiTheme="majorHAnsi" w:cstheme="majorHAnsi"/>
          <w:sz w:val="20"/>
          <w:szCs w:val="20"/>
        </w:rPr>
        <w:t>.....</w:t>
      </w:r>
      <w:r>
        <w:rPr>
          <w:rFonts w:asciiTheme="majorHAnsi" w:hAnsiTheme="majorHAnsi" w:cstheme="majorHAnsi"/>
          <w:sz w:val="20"/>
          <w:szCs w:val="20"/>
        </w:rPr>
        <w:t>.............</w:t>
      </w:r>
    </w:p>
    <w:p w14:paraId="211765FC" w14:textId="3401E1B7" w:rsidR="008B13E8" w:rsidRDefault="008B13E8" w:rsidP="008B13E8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Geboortedatum</w:t>
      </w:r>
      <w:r>
        <w:rPr>
          <w:rFonts w:asciiTheme="majorHAnsi" w:hAnsiTheme="majorHAnsi" w:cstheme="majorHAnsi"/>
          <w:sz w:val="20"/>
          <w:szCs w:val="20"/>
        </w:rPr>
        <w:t xml:space="preserve"> moeder</w:t>
      </w:r>
      <w:r w:rsidRPr="001E1F14">
        <w:rPr>
          <w:rFonts w:asciiTheme="majorHAnsi" w:hAnsiTheme="majorHAnsi" w:cstheme="majorHAnsi"/>
          <w:sz w:val="20"/>
          <w:szCs w:val="20"/>
        </w:rPr>
        <w:t xml:space="preserve"> (zoals foutief geregistreerd</w:t>
      </w:r>
      <w:r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>): .......................................</w:t>
      </w:r>
      <w:r>
        <w:rPr>
          <w:rFonts w:asciiTheme="majorHAnsi" w:hAnsiTheme="majorHAnsi" w:cstheme="majorHAnsi"/>
          <w:sz w:val="20"/>
          <w:szCs w:val="20"/>
        </w:rPr>
        <w:t>..................</w:t>
      </w:r>
      <w:r w:rsidR="00C57E64">
        <w:rPr>
          <w:rFonts w:asciiTheme="majorHAnsi" w:hAnsiTheme="majorHAnsi" w:cstheme="majorHAnsi"/>
          <w:sz w:val="20"/>
          <w:szCs w:val="20"/>
        </w:rPr>
        <w:t>......</w:t>
      </w:r>
    </w:p>
    <w:p w14:paraId="1CCA89DB" w14:textId="77BD074F" w:rsidR="008B13E8" w:rsidRDefault="00C57E64" w:rsidP="00C57E64">
      <w:pPr>
        <w:spacing w:line="240" w:lineRule="auto"/>
        <w:ind w:left="-709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Geboorte</w:t>
      </w:r>
      <w:r>
        <w:rPr>
          <w:rFonts w:asciiTheme="majorHAnsi" w:hAnsiTheme="majorHAnsi" w:cstheme="majorHAnsi"/>
          <w:sz w:val="20"/>
          <w:szCs w:val="20"/>
        </w:rPr>
        <w:t>plaats moeder</w:t>
      </w:r>
      <w:r w:rsidRPr="001E1F14">
        <w:rPr>
          <w:rFonts w:asciiTheme="majorHAnsi" w:hAnsiTheme="majorHAnsi" w:cstheme="majorHAnsi"/>
          <w:sz w:val="20"/>
          <w:szCs w:val="20"/>
        </w:rPr>
        <w:t xml:space="preserve"> (zoals foutief geregistreerd</w:t>
      </w:r>
      <w:r>
        <w:rPr>
          <w:rFonts w:asciiTheme="majorHAnsi" w:hAnsiTheme="majorHAnsi" w:cstheme="majorHAnsi"/>
          <w:sz w:val="20"/>
          <w:szCs w:val="20"/>
        </w:rPr>
        <w:t xml:space="preserve"> – indien van toepassing</w:t>
      </w:r>
      <w:r w:rsidRPr="001E1F14">
        <w:rPr>
          <w:rFonts w:asciiTheme="majorHAnsi" w:hAnsiTheme="majorHAnsi" w:cstheme="majorHAnsi"/>
          <w:sz w:val="20"/>
          <w:szCs w:val="20"/>
        </w:rPr>
        <w:t>): .......................................</w:t>
      </w:r>
      <w:r>
        <w:rPr>
          <w:rFonts w:asciiTheme="majorHAnsi" w:hAnsiTheme="majorHAnsi" w:cstheme="majorHAnsi"/>
          <w:sz w:val="20"/>
          <w:szCs w:val="20"/>
        </w:rPr>
        <w:t>........................</w:t>
      </w:r>
    </w:p>
    <w:p w14:paraId="3E27DDD9" w14:textId="77777777" w:rsidR="00F263BB" w:rsidRPr="001E1F14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Correctie (rechtzetting):</w:t>
      </w:r>
    </w:p>
    <w:p w14:paraId="44EBACA3" w14:textId="2617561B" w:rsidR="00C57E64" w:rsidRDefault="00C57E64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 xml:space="preserve">Correcte </w:t>
      </w:r>
      <w:r>
        <w:rPr>
          <w:rFonts w:asciiTheme="majorHAnsi" w:hAnsiTheme="majorHAnsi" w:cstheme="majorHAnsi"/>
          <w:sz w:val="20"/>
          <w:szCs w:val="20"/>
        </w:rPr>
        <w:t>INSZ-</w:t>
      </w:r>
      <w:proofErr w:type="spellStart"/>
      <w:r>
        <w:rPr>
          <w:rFonts w:asciiTheme="majorHAnsi" w:hAnsiTheme="majorHAnsi" w:cstheme="majorHAnsi"/>
          <w:sz w:val="20"/>
          <w:szCs w:val="20"/>
        </w:rPr>
        <w:t>nr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moeder (indien van toepassing)</w:t>
      </w:r>
      <w:r w:rsidRPr="001E1F14">
        <w:rPr>
          <w:rFonts w:asciiTheme="majorHAnsi" w:hAnsiTheme="majorHAnsi" w:cstheme="majorHAnsi"/>
          <w:sz w:val="20"/>
          <w:szCs w:val="20"/>
        </w:rPr>
        <w:t>: .......................................</w:t>
      </w:r>
      <w:r>
        <w:rPr>
          <w:rFonts w:asciiTheme="majorHAnsi" w:hAnsiTheme="majorHAnsi" w:cstheme="majorHAnsi"/>
          <w:sz w:val="20"/>
          <w:szCs w:val="20"/>
        </w:rPr>
        <w:t>..................................</w:t>
      </w:r>
    </w:p>
    <w:p w14:paraId="1A76A4D4" w14:textId="00046D8F" w:rsidR="00F263BB" w:rsidRPr="001E1F14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 xml:space="preserve">Correcte </w:t>
      </w:r>
      <w:r>
        <w:rPr>
          <w:rFonts w:asciiTheme="majorHAnsi" w:hAnsiTheme="majorHAnsi" w:cstheme="majorHAnsi"/>
          <w:sz w:val="20"/>
          <w:szCs w:val="20"/>
        </w:rPr>
        <w:t xml:space="preserve">naam </w:t>
      </w:r>
      <w:r w:rsidR="00C57E64">
        <w:rPr>
          <w:rFonts w:asciiTheme="majorHAnsi" w:hAnsiTheme="majorHAnsi" w:cstheme="majorHAnsi"/>
          <w:sz w:val="20"/>
          <w:szCs w:val="20"/>
        </w:rPr>
        <w:t>en voornaam moeder</w:t>
      </w:r>
      <w:r>
        <w:rPr>
          <w:rFonts w:asciiTheme="majorHAnsi" w:hAnsiTheme="majorHAnsi" w:cstheme="majorHAnsi"/>
          <w:sz w:val="20"/>
          <w:szCs w:val="20"/>
        </w:rPr>
        <w:t xml:space="preserve"> (indien van toepassing)</w:t>
      </w:r>
      <w:r w:rsidRPr="001E1F14">
        <w:rPr>
          <w:rFonts w:asciiTheme="majorHAnsi" w:hAnsiTheme="majorHAnsi" w:cstheme="majorHAnsi"/>
          <w:sz w:val="20"/>
          <w:szCs w:val="20"/>
        </w:rPr>
        <w:t xml:space="preserve">: </w:t>
      </w:r>
      <w:r w:rsidR="00C57E64" w:rsidRPr="001E1F14">
        <w:rPr>
          <w:rFonts w:asciiTheme="majorHAnsi" w:hAnsiTheme="majorHAnsi" w:cstheme="majorHAnsi"/>
          <w:sz w:val="20"/>
          <w:szCs w:val="20"/>
        </w:rPr>
        <w:t>.......................................</w:t>
      </w:r>
      <w:r w:rsidR="00C57E64">
        <w:rPr>
          <w:rFonts w:asciiTheme="majorHAnsi" w:hAnsiTheme="majorHAnsi" w:cstheme="majorHAnsi"/>
          <w:sz w:val="20"/>
          <w:szCs w:val="20"/>
        </w:rPr>
        <w:t>...................</w:t>
      </w:r>
      <w:r w:rsidR="00C57E64">
        <w:rPr>
          <w:rFonts w:asciiTheme="majorHAnsi" w:hAnsiTheme="majorHAnsi" w:cstheme="majorHAnsi"/>
          <w:sz w:val="20"/>
          <w:szCs w:val="20"/>
        </w:rPr>
        <w:t>...............</w:t>
      </w:r>
    </w:p>
    <w:p w14:paraId="4DA87713" w14:textId="69A87350" w:rsidR="00F263BB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</w:t>
      </w:r>
      <w:r>
        <w:rPr>
          <w:rFonts w:asciiTheme="majorHAnsi" w:hAnsiTheme="majorHAnsi" w:cstheme="majorHAnsi"/>
          <w:sz w:val="20"/>
          <w:szCs w:val="20"/>
        </w:rPr>
        <w:t xml:space="preserve">e geboortedatum </w:t>
      </w:r>
      <w:r w:rsidR="00755A04">
        <w:rPr>
          <w:rFonts w:asciiTheme="majorHAnsi" w:hAnsiTheme="majorHAnsi" w:cstheme="majorHAnsi"/>
          <w:sz w:val="20"/>
          <w:szCs w:val="20"/>
        </w:rPr>
        <w:t>moeder</w:t>
      </w:r>
      <w:r>
        <w:rPr>
          <w:rFonts w:asciiTheme="majorHAnsi" w:hAnsiTheme="majorHAnsi" w:cstheme="majorHAnsi"/>
          <w:sz w:val="20"/>
          <w:szCs w:val="20"/>
        </w:rPr>
        <w:t xml:space="preserve"> (indien van toepassing)</w:t>
      </w:r>
      <w:r w:rsidRPr="001E1F14">
        <w:rPr>
          <w:rFonts w:asciiTheme="majorHAnsi" w:hAnsiTheme="majorHAnsi" w:cstheme="majorHAnsi"/>
          <w:sz w:val="20"/>
          <w:szCs w:val="20"/>
        </w:rPr>
        <w:t xml:space="preserve">: </w:t>
      </w:r>
      <w:r w:rsidR="00C57E64" w:rsidRPr="001E1F14">
        <w:rPr>
          <w:rFonts w:asciiTheme="majorHAnsi" w:hAnsiTheme="majorHAnsi" w:cstheme="majorHAnsi"/>
          <w:sz w:val="20"/>
          <w:szCs w:val="20"/>
        </w:rPr>
        <w:t>.......................................</w:t>
      </w:r>
      <w:r w:rsidR="00C57E64">
        <w:rPr>
          <w:rFonts w:asciiTheme="majorHAnsi" w:hAnsiTheme="majorHAnsi" w:cstheme="majorHAnsi"/>
          <w:sz w:val="20"/>
          <w:szCs w:val="20"/>
        </w:rPr>
        <w:t>...................</w:t>
      </w:r>
    </w:p>
    <w:p w14:paraId="52ECFA41" w14:textId="44CFF50C" w:rsidR="00F263BB" w:rsidRDefault="00F263BB" w:rsidP="00F263BB">
      <w:pPr>
        <w:spacing w:line="276" w:lineRule="auto"/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Correct</w:t>
      </w:r>
      <w:r>
        <w:rPr>
          <w:rFonts w:asciiTheme="majorHAnsi" w:hAnsiTheme="majorHAnsi" w:cstheme="majorHAnsi"/>
          <w:sz w:val="20"/>
          <w:szCs w:val="20"/>
        </w:rPr>
        <w:t xml:space="preserve">e geboorteplaats </w:t>
      </w:r>
      <w:r w:rsidR="00755A04">
        <w:rPr>
          <w:rFonts w:asciiTheme="majorHAnsi" w:hAnsiTheme="majorHAnsi" w:cstheme="majorHAnsi"/>
          <w:sz w:val="20"/>
          <w:szCs w:val="20"/>
        </w:rPr>
        <w:t>moeder</w:t>
      </w:r>
      <w:r>
        <w:rPr>
          <w:rFonts w:asciiTheme="majorHAnsi" w:hAnsiTheme="majorHAnsi" w:cstheme="majorHAnsi"/>
          <w:sz w:val="20"/>
          <w:szCs w:val="20"/>
        </w:rPr>
        <w:t xml:space="preserve"> (indien van toepassing)</w:t>
      </w:r>
      <w:r w:rsidRPr="001E1F14">
        <w:rPr>
          <w:rFonts w:asciiTheme="majorHAnsi" w:hAnsiTheme="majorHAnsi" w:cstheme="majorHAnsi"/>
          <w:sz w:val="20"/>
          <w:szCs w:val="20"/>
        </w:rPr>
        <w:t xml:space="preserve">: </w:t>
      </w:r>
      <w:r w:rsidR="00C57E64" w:rsidRPr="001E1F14">
        <w:rPr>
          <w:rFonts w:asciiTheme="majorHAnsi" w:hAnsiTheme="majorHAnsi" w:cstheme="majorHAnsi"/>
          <w:sz w:val="20"/>
          <w:szCs w:val="20"/>
        </w:rPr>
        <w:t>.......................................</w:t>
      </w:r>
      <w:r w:rsidR="00C57E64">
        <w:rPr>
          <w:rFonts w:asciiTheme="majorHAnsi" w:hAnsiTheme="majorHAnsi" w:cstheme="majorHAnsi"/>
          <w:sz w:val="20"/>
          <w:szCs w:val="20"/>
        </w:rPr>
        <w:t>...................</w:t>
      </w:r>
    </w:p>
    <w:p w14:paraId="68496E19" w14:textId="77777777" w:rsidR="00F263BB" w:rsidRDefault="00F263BB" w:rsidP="00F263BB">
      <w:pPr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b/>
          <w:bCs/>
          <w:sz w:val="20"/>
          <w:szCs w:val="20"/>
        </w:rPr>
        <w:t>Ik verklaar dat bovenstaande gegevens de juiste en definitieve informatie betreffen.</w:t>
      </w:r>
      <w:r w:rsidRPr="001E1F14">
        <w:rPr>
          <w:rFonts w:asciiTheme="majorHAnsi" w:hAnsiTheme="majorHAnsi" w:cstheme="majorHAnsi"/>
          <w:sz w:val="20"/>
          <w:szCs w:val="20"/>
        </w:rPr>
        <w:br/>
        <w:t>Dit attest dient als officieel bewijsstuk ter rechtzetting van de overlijdensakte door het bevoegde lokaal bestuur.</w:t>
      </w:r>
    </w:p>
    <w:p w14:paraId="5E209169" w14:textId="6D62D587" w:rsidR="00F263BB" w:rsidRPr="001E1F14" w:rsidRDefault="00F263BB" w:rsidP="007E7DB7">
      <w:pPr>
        <w:ind w:left="-709"/>
        <w:rPr>
          <w:rFonts w:asciiTheme="majorHAnsi" w:hAnsiTheme="majorHAnsi" w:cstheme="majorHAnsi"/>
          <w:sz w:val="20"/>
          <w:szCs w:val="20"/>
        </w:rPr>
      </w:pPr>
      <w:r w:rsidRPr="001E1F14">
        <w:rPr>
          <w:rFonts w:asciiTheme="majorHAnsi" w:hAnsiTheme="majorHAnsi" w:cstheme="majorHAnsi"/>
          <w:sz w:val="20"/>
          <w:szCs w:val="20"/>
        </w:rPr>
        <w:t>Plaats en datum opmaak attest: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1E1F14">
        <w:rPr>
          <w:rFonts w:asciiTheme="majorHAnsi" w:hAnsiTheme="majorHAnsi" w:cstheme="majorHAnsi"/>
          <w:sz w:val="20"/>
          <w:szCs w:val="20"/>
        </w:rPr>
        <w:t xml:space="preserve">Handtekening arts: </w:t>
      </w:r>
    </w:p>
    <w:sectPr w:rsidR="00F263BB" w:rsidRPr="001E1F14" w:rsidSect="00FE0BA8">
      <w:headerReference w:type="even" r:id="rId18"/>
      <w:headerReference w:type="default" r:id="rId19"/>
      <w:footerReference w:type="even" r:id="rId20"/>
      <w:type w:val="continuous"/>
      <w:pgSz w:w="11906" w:h="16838"/>
      <w:pgMar w:top="851" w:right="851" w:bottom="226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D294B" w14:textId="77777777" w:rsidR="002A0E29" w:rsidRDefault="002A0E29" w:rsidP="003D7175">
      <w:pPr>
        <w:spacing w:after="0" w:line="240" w:lineRule="auto"/>
      </w:pPr>
      <w:r>
        <w:separator/>
      </w:r>
    </w:p>
  </w:endnote>
  <w:endnote w:type="continuationSeparator" w:id="0">
    <w:p w14:paraId="5CA1A8AF" w14:textId="77777777" w:rsidR="002A0E29" w:rsidRDefault="002A0E29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auto"/>
    <w:pitch w:val="variable"/>
    <w:sig w:usb0="00000007" w:usb1="1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EFFDFEE9-97E3-4EF4-B0CA-3FC9B477EE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BE2D77-D9BA-4470-8544-46823E51C750}"/>
    <w:embedBold r:id="rId3" w:fontKey="{CBBDD4B5-E11B-432A-A896-7DDD71564617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B14AB184-BC9D-49DF-97FC-F6E5A19B1DD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3331166-2769-4FDD-9508-3467FCD5823C}"/>
    <w:embedBold r:id="rId6" w:fontKey="{5A2096CD-09A1-4E59-8ACD-2FBF3C9F01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438D301-E40D-4FB2-A874-56C255CA63EE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8" w:fontKey="{E367B895-0FE6-425F-A7B8-B460DC4493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7050C" w14:textId="6F1F18D0" w:rsidR="00CD3023" w:rsidRDefault="00C547AB" w:rsidP="00D61B22">
    <w:pPr>
      <w:pStyle w:val="Voettekst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fldSimple w:instr=" NUMPAGES  \* Arabic  \* MERGEFORMAT ">
      <w:r>
        <w:t>2</w:t>
      </w:r>
    </w:fldSimple>
    <w:r w:rsidRPr="009E05E2">
      <w:ptab w:relativeTo="margin" w:alignment="center" w:leader="none"/>
    </w:r>
    <w:sdt>
      <w:sdtPr>
        <w:id w:val="969400748"/>
        <w:placeholder>
          <w:docPart w:val="844A92B1220B4214B62408CFBFCE0A1E"/>
        </w:placeholder>
        <w:temporary/>
        <w:showingPlcHdr/>
        <w15:appearance w15:val="hidden"/>
      </w:sdtPr>
      <w:sdtContent>
        <w:r w:rsidRPr="009E05E2">
          <w:rPr>
            <w:lang w:val="nl-NL"/>
          </w:rPr>
          <w:t>[Titel van het document invullen]</w:t>
        </w:r>
      </w:sdtContent>
    </w:sdt>
    <w:r w:rsidRPr="009E05E2">
      <w:ptab w:relativeTo="margin" w:alignment="right" w:leader="none"/>
    </w:r>
    <w:r w:rsidRPr="009E05E2">
      <w:fldChar w:fldCharType="begin"/>
    </w:r>
    <w:r w:rsidRPr="009E05E2">
      <w:instrText xml:space="preserve"> DATE  \@ "d.MM.yyyy"  \* MERGEFORMAT </w:instrText>
    </w:r>
    <w:r w:rsidRPr="009E05E2">
      <w:fldChar w:fldCharType="separate"/>
    </w:r>
    <w:r w:rsidR="00E11320">
      <w:rPr>
        <w:noProof/>
      </w:rPr>
      <w:t>29.08.2025</w:t>
    </w:r>
    <w:r w:rsidRPr="009E05E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B0868" w14:textId="4D7254C4" w:rsidR="003C1EA8" w:rsidRPr="003C1EA8" w:rsidRDefault="00D81E82" w:rsidP="003C1EA8">
    <w:pPr>
      <w:pStyle w:val="Voettekst"/>
      <w:tabs>
        <w:tab w:val="clear" w:pos="4513"/>
        <w:tab w:val="left" w:pos="8910"/>
        <w:tab w:val="right" w:pos="11624"/>
      </w:tabs>
    </w:pPr>
    <w:r w:rsidRPr="00B45C55">
      <w:rPr>
        <w:noProof/>
      </w:rPr>
      <w:drawing>
        <wp:anchor distT="0" distB="0" distL="114300" distR="114300" simplePos="0" relativeHeight="251700224" behindDoc="1" locked="1" layoutInCell="1" allowOverlap="0" wp14:anchorId="362AB10E" wp14:editId="0AAFF1B6">
          <wp:simplePos x="0" y="0"/>
          <wp:positionH relativeFrom="page">
            <wp:posOffset>765175</wp:posOffset>
          </wp:positionH>
          <wp:positionV relativeFrom="page">
            <wp:posOffset>9755505</wp:posOffset>
          </wp:positionV>
          <wp:extent cx="1385570" cy="539750"/>
          <wp:effectExtent l="0" t="0" r="5080" b="0"/>
          <wp:wrapNone/>
          <wp:docPr id="770321664" name="Afbeelding 2" descr="Afbeelding met tekst, Lettertype, logo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184133" name="Afbeelding 2" descr="Afbeelding met tekst, Lettertype, logo, Graphics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1" layoutInCell="1" allowOverlap="0" wp14:anchorId="05A85079" wp14:editId="545A37C4">
              <wp:simplePos x="0" y="0"/>
              <wp:positionH relativeFrom="page">
                <wp:posOffset>7122160</wp:posOffset>
              </wp:positionH>
              <wp:positionV relativeFrom="page">
                <wp:posOffset>9825990</wp:posOffset>
              </wp:positionV>
              <wp:extent cx="431165" cy="431165"/>
              <wp:effectExtent l="0" t="0" r="6985" b="6985"/>
              <wp:wrapNone/>
              <wp:docPr id="1641613392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81C57D" w14:textId="77777777" w:rsidR="00D81E82" w:rsidRPr="00154993" w:rsidRDefault="00D81E82" w:rsidP="00D81E8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85079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60.8pt;margin-top:773.7pt;width:33.95pt;height: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" o:allowoverlap="f" fillcolor="#fff200 [3204]" stroked="f" strokeweight=".5pt">
              <v:textbox>
                <w:txbxContent>
                  <w:p w14:paraId="5381C57D" w14:textId="77777777" w:rsidR="00D81E82" w:rsidRPr="00154993" w:rsidRDefault="00D81E82" w:rsidP="00D81E82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3C1EA8">
      <w:rPr>
        <w:noProof/>
      </w:rPr>
      <w:tab/>
      <w:t xml:space="preserve"> </w:t>
    </w:r>
    <w:r w:rsidR="003C1EA8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8B08B80" wp14:editId="47E479DA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732467409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F5BBF1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08B80" id="_x0000_s1027" type="#_x0000_t202" style="position:absolute;margin-left:504.85pt;margin-top:-11.4pt;width:34pt;height:3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" fillcolor="#fff200 [3204]" stroked="f" strokeweight=".5pt">
              <v:textbox>
                <w:txbxContent>
                  <w:p w14:paraId="4EF5BBF1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FAE603D" w14:textId="77777777" w:rsidR="00CD3023" w:rsidRPr="003C1EA8" w:rsidRDefault="003C1EA8" w:rsidP="003C1EA8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237D8F" wp14:editId="239496DD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604322585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D484A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237D8F" id="_x0000_s1028" type="#_x0000_t202" style="position:absolute;margin-left:504.85pt;margin-top:-11.4pt;width:34pt;height:3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Aq9VDl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2E7D484A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66C73CE" wp14:editId="59A35F4E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5396811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5D184B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C73CE" id="_x0000_s1029" type="#_x0000_t202" style="position:absolute;margin-left:504.85pt;margin-top:-11.4pt;width:34pt;height:3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D8l5ho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325D184B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B8C1963" wp14:editId="78B6D3F0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67664365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2DB79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8C1963" id="_x0000_s1030" type="#_x0000_t202" style="position:absolute;margin-left:504.85pt;margin-top:-11.4pt;width:34pt;height:3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BctwN/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3052DB79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8ED8A76" wp14:editId="6BE59679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381118843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CDC3EB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D8A76" id="_x0000_s1031" type="#_x0000_t202" style="position:absolute;margin-left:504.85pt;margin-top:-11.4pt;width:34pt;height:3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CK1cvy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0DCDC3EB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1CA9658" wp14:editId="33F68782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1266299005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F33236" w14:textId="77777777" w:rsidR="003C1EA8" w:rsidRPr="00154993" w:rsidRDefault="003C1EA8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A9658" id="_x0000_s1032" type="#_x0000_t202" style="position:absolute;margin-left:504.85pt;margin-top:-11.4pt;width:34pt;height:3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CxdOK/LgIAAGA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54F33236" w14:textId="77777777" w:rsidR="003C1EA8" w:rsidRPr="00154993" w:rsidRDefault="003C1EA8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E598" w14:textId="07D83F82" w:rsidR="00422159" w:rsidRPr="003C1EA8" w:rsidRDefault="003C1EA8" w:rsidP="003C1EA8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  <w:t xml:space="preserve"> </w:t>
    </w:r>
    <w:r w:rsidR="00422159" w:rsidRPr="00B45C55">
      <w:rPr>
        <w:noProof/>
      </w:rPr>
      <w:drawing>
        <wp:anchor distT="0" distB="0" distL="114300" distR="114300" simplePos="0" relativeHeight="251659264" behindDoc="1" locked="1" layoutInCell="1" allowOverlap="0" wp14:anchorId="13593E70" wp14:editId="044B9FE7">
          <wp:simplePos x="0" y="0"/>
          <wp:positionH relativeFrom="page">
            <wp:posOffset>720090</wp:posOffset>
          </wp:positionH>
          <wp:positionV relativeFrom="page">
            <wp:posOffset>9759950</wp:posOffset>
          </wp:positionV>
          <wp:extent cx="1386000" cy="540000"/>
          <wp:effectExtent l="0" t="0" r="5080" b="0"/>
          <wp:wrapNone/>
          <wp:docPr id="34464187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E4CEF" w14:textId="4E6D7FD6" w:rsidR="002426A3" w:rsidRDefault="002426A3" w:rsidP="00D61B22">
    <w:pPr>
      <w:pStyle w:val="Voettekst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fldSimple w:instr=" NUMPAGES  \* Arabic  \* MERGEFORMAT ">
      <w:r>
        <w:t>2</w:t>
      </w:r>
    </w:fldSimple>
    <w:r w:rsidRPr="009E05E2">
      <w:ptab w:relativeTo="margin" w:alignment="center" w:leader="none"/>
    </w:r>
    <w:sdt>
      <w:sdtPr>
        <w:id w:val="806364193"/>
        <w:placeholder>
          <w:docPart w:val="844A92B1220B4214B62408CFBFCE0A1E"/>
        </w:placeholder>
        <w:temporary/>
        <w:showingPlcHdr/>
        <w15:appearance w15:val="hidden"/>
      </w:sdtPr>
      <w:sdtContent>
        <w:r w:rsidRPr="009E05E2">
          <w:rPr>
            <w:lang w:val="nl-NL"/>
          </w:rPr>
          <w:t>[Titel van het document invullen]</w:t>
        </w:r>
      </w:sdtContent>
    </w:sdt>
    <w:r w:rsidRPr="009E05E2">
      <w:ptab w:relativeTo="margin" w:alignment="right" w:leader="none"/>
    </w:r>
    <w:r w:rsidRPr="009E05E2">
      <w:fldChar w:fldCharType="begin"/>
    </w:r>
    <w:r w:rsidRPr="009E05E2">
      <w:instrText xml:space="preserve"> DATE  \@ "d.MM.yyyy"  \* MERGEFORMAT </w:instrText>
    </w:r>
    <w:r w:rsidRPr="009E05E2">
      <w:fldChar w:fldCharType="separate"/>
    </w:r>
    <w:r w:rsidR="00E11320">
      <w:rPr>
        <w:noProof/>
      </w:rPr>
      <w:t>29.08.2025</w:t>
    </w:r>
    <w:r w:rsidRPr="009E05E2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8BA69" w14:textId="77777777" w:rsidR="002426A3" w:rsidRPr="003C1EA8" w:rsidRDefault="002426A3" w:rsidP="003C1EA8">
    <w:pPr>
      <w:pStyle w:val="Voettekst"/>
      <w:tabs>
        <w:tab w:val="clear" w:pos="4513"/>
        <w:tab w:val="left" w:pos="8910"/>
        <w:tab w:val="right" w:pos="11624"/>
      </w:tabs>
    </w:pPr>
    <w:r w:rsidRPr="00B45C55">
      <w:rPr>
        <w:noProof/>
      </w:rPr>
      <w:drawing>
        <wp:anchor distT="0" distB="0" distL="114300" distR="114300" simplePos="0" relativeHeight="251712512" behindDoc="1" locked="1" layoutInCell="1" allowOverlap="0" wp14:anchorId="6FDB5B5C" wp14:editId="4D4CBC27">
          <wp:simplePos x="0" y="0"/>
          <wp:positionH relativeFrom="page">
            <wp:posOffset>765175</wp:posOffset>
          </wp:positionH>
          <wp:positionV relativeFrom="page">
            <wp:posOffset>9755505</wp:posOffset>
          </wp:positionV>
          <wp:extent cx="1385570" cy="539750"/>
          <wp:effectExtent l="0" t="0" r="5080" b="0"/>
          <wp:wrapNone/>
          <wp:docPr id="1698986468" name="Afbeelding 2" descr="Afbeelding met tekst, Lettertype, logo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184133" name="Afbeelding 2" descr="Afbeelding met tekst, Lettertype, logo, Graphics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1" layoutInCell="1" allowOverlap="0" wp14:anchorId="13DAF505" wp14:editId="51F673EB">
              <wp:simplePos x="0" y="0"/>
              <wp:positionH relativeFrom="page">
                <wp:posOffset>7122160</wp:posOffset>
              </wp:positionH>
              <wp:positionV relativeFrom="page">
                <wp:posOffset>9825990</wp:posOffset>
              </wp:positionV>
              <wp:extent cx="431165" cy="431165"/>
              <wp:effectExtent l="0" t="0" r="6985" b="6985"/>
              <wp:wrapNone/>
              <wp:docPr id="1685819928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035A1B" w14:textId="77777777" w:rsidR="002426A3" w:rsidRPr="00154993" w:rsidRDefault="002426A3" w:rsidP="00D81E8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AF50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60.8pt;margin-top:773.7pt;width:33.95pt;height:33.9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" o:allowoverlap="f" fillcolor="#fff200 [3204]" stroked="f" strokeweight=".5pt">
              <v:textbox>
                <w:txbxContent>
                  <w:p w14:paraId="2A035A1B" w14:textId="77777777" w:rsidR="002426A3" w:rsidRPr="00154993" w:rsidRDefault="002426A3" w:rsidP="00D81E82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tab/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6C9D390" wp14:editId="37C6294F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1295599338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A48B35" w14:textId="77777777" w:rsidR="002426A3" w:rsidRPr="00154993" w:rsidRDefault="002426A3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C9D390" id="_x0000_s1034" type="#_x0000_t202" style="position:absolute;margin-left:504.85pt;margin-top:-11.4pt;width:34pt;height:3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" fillcolor="#fff200 [3204]" stroked="f" strokeweight=".5pt">
              <v:textbox>
                <w:txbxContent>
                  <w:p w14:paraId="5DA48B35" w14:textId="77777777" w:rsidR="002426A3" w:rsidRPr="00154993" w:rsidRDefault="002426A3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844103A" w14:textId="77777777" w:rsidR="002426A3" w:rsidRPr="003C1EA8" w:rsidRDefault="002426A3" w:rsidP="003C1EA8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482B880D" wp14:editId="490F3815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1021518840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36825C" w14:textId="77777777" w:rsidR="002426A3" w:rsidRPr="00154993" w:rsidRDefault="002426A3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2B880D" id="_x0000_s1035" type="#_x0000_t202" style="position:absolute;margin-left:504.85pt;margin-top:-11.4pt;width:34pt;height:3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" fillcolor="#fff200 [3204]" stroked="f" strokeweight=".5pt">
              <v:textbox>
                <w:txbxContent>
                  <w:p w14:paraId="4136825C" w14:textId="77777777" w:rsidR="002426A3" w:rsidRPr="00154993" w:rsidRDefault="002426A3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7E763E7" wp14:editId="32F092CC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1078066390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2C3FF8" w14:textId="77777777" w:rsidR="002426A3" w:rsidRPr="00154993" w:rsidRDefault="002426A3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E763E7" id="_x0000_s1036" type="#_x0000_t202" style="position:absolute;margin-left:504.85pt;margin-top:-11.4pt;width:34pt;height:3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Bmp2h8LgIAAGE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582C3FF8" w14:textId="77777777" w:rsidR="002426A3" w:rsidRPr="00154993" w:rsidRDefault="002426A3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23C7BF1" wp14:editId="756BB29A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606506632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E61DD1" w14:textId="77777777" w:rsidR="002426A3" w:rsidRPr="00154993" w:rsidRDefault="002426A3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3C7BF1" id="_x0000_s1037" type="#_x0000_t202" style="position:absolute;margin-left:504.85pt;margin-top:-11.4pt;width:34pt;height:3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" fillcolor="#fff200 [3204]" stroked="f" strokeweight=".5pt">
              <v:textbox>
                <w:txbxContent>
                  <w:p w14:paraId="4DE61DD1" w14:textId="77777777" w:rsidR="002426A3" w:rsidRPr="00154993" w:rsidRDefault="002426A3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FAFA6EC" wp14:editId="50A371A4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46467335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FB3162" w14:textId="77777777" w:rsidR="002426A3" w:rsidRPr="00154993" w:rsidRDefault="002426A3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AFA6EC" id="_x0000_s1038" type="#_x0000_t202" style="position:absolute;margin-left:504.85pt;margin-top:-11.4pt;width:34pt;height:3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" fillcolor="#fff200 [3204]" stroked="f" strokeweight=".5pt">
              <v:textbox>
                <w:txbxContent>
                  <w:p w14:paraId="38FB3162" w14:textId="77777777" w:rsidR="002426A3" w:rsidRPr="00154993" w:rsidRDefault="002426A3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294B8C7A" wp14:editId="5258ED60">
              <wp:simplePos x="0" y="0"/>
              <wp:positionH relativeFrom="column">
                <wp:posOffset>6411595</wp:posOffset>
              </wp:positionH>
              <wp:positionV relativeFrom="paragraph">
                <wp:posOffset>-144959</wp:posOffset>
              </wp:positionV>
              <wp:extent cx="432000" cy="432000"/>
              <wp:effectExtent l="0" t="0" r="6350" b="6350"/>
              <wp:wrapNone/>
              <wp:docPr id="176684556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43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5C58E7" w14:textId="77777777" w:rsidR="002426A3" w:rsidRPr="00154993" w:rsidRDefault="002426A3" w:rsidP="003C1EA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15499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4B8C7A" id="_x0000_s1039" type="#_x0000_t202" style="position:absolute;margin-left:504.85pt;margin-top:-11.4pt;width:34pt;height:34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" fillcolor="#fff200 [3204]" stroked="f" strokeweight=".5pt">
              <v:textbox>
                <w:txbxContent>
                  <w:p w14:paraId="4A5C58E7" w14:textId="77777777" w:rsidR="002426A3" w:rsidRPr="00154993" w:rsidRDefault="002426A3" w:rsidP="003C1EA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154993">
                      <w:rPr>
                        <w:sz w:val="16"/>
                        <w:szCs w:val="16"/>
                      </w:rPr>
                      <w:fldChar w:fldCharType="begin"/>
                    </w:r>
                    <w:r w:rsidRPr="00154993">
                      <w:rPr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54993">
                      <w:rPr>
                        <w:sz w:val="16"/>
                        <w:szCs w:val="16"/>
                      </w:rPr>
                      <w:fldChar w:fldCharType="separate"/>
                    </w:r>
                    <w:r w:rsidRPr="00154993">
                      <w:rPr>
                        <w:sz w:val="16"/>
                        <w:szCs w:val="16"/>
                      </w:rPr>
                      <w:t>2</w:t>
                    </w:r>
                    <w:r w:rsidRPr="0015499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802A" w14:textId="77777777" w:rsidR="002426A3" w:rsidRPr="003C1EA8" w:rsidRDefault="002426A3" w:rsidP="003C1EA8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  <w:t xml:space="preserve"> </w:t>
    </w:r>
    <w:r w:rsidRPr="00B45C55">
      <w:rPr>
        <w:noProof/>
      </w:rPr>
      <w:drawing>
        <wp:anchor distT="0" distB="0" distL="114300" distR="114300" simplePos="0" relativeHeight="251702272" behindDoc="1" locked="1" layoutInCell="1" allowOverlap="0" wp14:anchorId="43C8D1FE" wp14:editId="0A2CE786">
          <wp:simplePos x="0" y="0"/>
          <wp:positionH relativeFrom="page">
            <wp:posOffset>720090</wp:posOffset>
          </wp:positionH>
          <wp:positionV relativeFrom="page">
            <wp:posOffset>9759950</wp:posOffset>
          </wp:positionV>
          <wp:extent cx="1386000" cy="540000"/>
          <wp:effectExtent l="0" t="0" r="5080" b="0"/>
          <wp:wrapNone/>
          <wp:docPr id="1510250089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42221" w14:textId="5E854CA8" w:rsidR="00D61B22" w:rsidRPr="00171A40" w:rsidRDefault="00171A40" w:rsidP="00171A40">
    <w:pPr>
      <w:pStyle w:val="Voettekst"/>
    </w:pP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3</w:t>
    </w:r>
    <w:r w:rsidRPr="009E05E2">
      <w:fldChar w:fldCharType="end"/>
    </w:r>
    <w:r w:rsidRPr="009E05E2">
      <w:t xml:space="preserve"> van </w:t>
    </w:r>
    <w:fldSimple w:instr=" NUMPAGES  \* Arabic  \* MERGEFORMAT ">
      <w:r>
        <w:t>4</w:t>
      </w:r>
    </w:fldSimple>
    <w:r w:rsidRPr="009E05E2">
      <w:ptab w:relativeTo="margin" w:alignment="center" w:leader="none"/>
    </w:r>
    <w:r w:rsidR="00BE16BC">
      <w:t xml:space="preserve">test </w:t>
    </w:r>
    <w:r w:rsidRPr="009E05E2">
      <w:ptab w:relativeTo="margin" w:alignment="right" w:leader="none"/>
    </w:r>
    <w:r w:rsidRPr="009E05E2">
      <w:fldChar w:fldCharType="begin"/>
    </w:r>
    <w:r w:rsidRPr="009E05E2">
      <w:instrText xml:space="preserve"> DATE  \@ "d.MM.yyyy"  \* MERGEFORMAT </w:instrText>
    </w:r>
    <w:r w:rsidRPr="009E05E2">
      <w:fldChar w:fldCharType="separate"/>
    </w:r>
    <w:r w:rsidR="00E11320">
      <w:rPr>
        <w:noProof/>
      </w:rPr>
      <w:t>29.08.2025</w:t>
    </w:r>
    <w:r w:rsidRPr="009E05E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68719" w14:textId="77777777" w:rsidR="002A0E29" w:rsidRDefault="002A0E29" w:rsidP="003D7175">
      <w:pPr>
        <w:spacing w:after="0" w:line="240" w:lineRule="auto"/>
      </w:pPr>
      <w:r>
        <w:separator/>
      </w:r>
    </w:p>
  </w:footnote>
  <w:footnote w:type="continuationSeparator" w:id="0">
    <w:p w14:paraId="75DF4011" w14:textId="77777777" w:rsidR="002A0E29" w:rsidRDefault="002A0E29" w:rsidP="003D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A4D25" w14:textId="010C5680" w:rsidR="00C31335" w:rsidRPr="009E05E2" w:rsidRDefault="0067248B" w:rsidP="00CD2C8D">
    <w:pPr>
      <w:pStyle w:val="Koptekst"/>
      <w:ind w:left="567"/>
    </w:pPr>
    <w:r>
      <w:drawing>
        <wp:anchor distT="0" distB="0" distL="114300" distR="114300" simplePos="0" relativeHeight="251689984" behindDoc="1" locked="0" layoutInCell="1" allowOverlap="1" wp14:anchorId="13B96264" wp14:editId="54FD4294">
          <wp:simplePos x="0" y="0"/>
          <wp:positionH relativeFrom="page">
            <wp:posOffset>734060</wp:posOffset>
          </wp:positionH>
          <wp:positionV relativeFrom="page">
            <wp:posOffset>539750</wp:posOffset>
          </wp:positionV>
          <wp:extent cx="3191510" cy="665480"/>
          <wp:effectExtent l="0" t="0" r="0" b="0"/>
          <wp:wrapNone/>
          <wp:docPr id="1014092465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23313" name="Afbeelding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9151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578" w:rsidRPr="00C31335">
      <w:rPr>
        <w:color w:val="FF0000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A8359D6" wp14:editId="2C3350BA">
              <wp:simplePos x="71438" y="133350"/>
              <wp:positionH relativeFrom="page">
                <wp:align>left</wp:align>
              </wp:positionH>
              <wp:positionV relativeFrom="page">
                <wp:align>top</wp:align>
              </wp:positionV>
              <wp:extent cx="360000" cy="10692000"/>
              <wp:effectExtent l="0" t="0" r="2540" b="0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0692000"/>
                      </a:xfrm>
                      <a:prstGeom prst="rect">
                        <a:avLst/>
                      </a:prstGeom>
                      <a:solidFill>
                        <a:srgbClr val="FFF2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B40B14" id="Rechthoek 1" o:spid="_x0000_s1026" style="position:absolute;margin-left:0;margin-top:0;width:28.35pt;height:841.9pt;z-index:-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" fillcolor="#fff200" stroked="f" strokeweight="1pt">
              <w10:wrap anchorx="page" anchory="page"/>
            </v:rect>
          </w:pict>
        </mc:Fallback>
      </mc:AlternateContent>
    </w:r>
  </w:p>
  <w:p w14:paraId="705E3105" w14:textId="77777777" w:rsidR="00C31335" w:rsidRPr="00C31335" w:rsidRDefault="00C31335" w:rsidP="00C3133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FDE78" w14:textId="77777777" w:rsidR="002426A3" w:rsidRPr="009E05E2" w:rsidRDefault="002426A3" w:rsidP="00CD2C8D">
    <w:pPr>
      <w:pStyle w:val="Koptekst"/>
      <w:ind w:left="567"/>
    </w:pPr>
    <w:r>
      <w:drawing>
        <wp:anchor distT="0" distB="0" distL="114300" distR="114300" simplePos="0" relativeHeight="251709440" behindDoc="1" locked="0" layoutInCell="1" allowOverlap="1" wp14:anchorId="38975989" wp14:editId="2152B88F">
          <wp:simplePos x="0" y="0"/>
          <wp:positionH relativeFrom="page">
            <wp:posOffset>734060</wp:posOffset>
          </wp:positionH>
          <wp:positionV relativeFrom="page">
            <wp:posOffset>539750</wp:posOffset>
          </wp:positionV>
          <wp:extent cx="3191510" cy="665480"/>
          <wp:effectExtent l="0" t="0" r="0" b="0"/>
          <wp:wrapNone/>
          <wp:docPr id="1731091939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23313" name="Afbeelding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9151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335">
      <w:rPr>
        <w:color w:val="FF0000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7D7F0CFA" wp14:editId="0E21DA85">
              <wp:simplePos x="71438" y="133350"/>
              <wp:positionH relativeFrom="page">
                <wp:align>left</wp:align>
              </wp:positionH>
              <wp:positionV relativeFrom="page">
                <wp:align>top</wp:align>
              </wp:positionV>
              <wp:extent cx="360000" cy="10692000"/>
              <wp:effectExtent l="0" t="0" r="2540" b="0"/>
              <wp:wrapNone/>
              <wp:docPr id="201339674" name="Rechthoek 2013396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0692000"/>
                      </a:xfrm>
                      <a:prstGeom prst="rect">
                        <a:avLst/>
                      </a:prstGeom>
                      <a:solidFill>
                        <a:srgbClr val="FFF2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66CA71" id="Rechthoek 201339674" o:spid="_x0000_s1026" style="position:absolute;margin-left:0;margin-top:0;width:28.35pt;height:841.9pt;z-index:-251606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" fillcolor="#fff200" stroked="f" strokeweight="1pt">
              <w10:wrap anchorx="page" anchory="page"/>
            </v:rect>
          </w:pict>
        </mc:Fallback>
      </mc:AlternateContent>
    </w:r>
  </w:p>
  <w:p w14:paraId="1DF6731E" w14:textId="77777777" w:rsidR="002426A3" w:rsidRPr="00C31335" w:rsidRDefault="002426A3" w:rsidP="00C3133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EF063" w14:textId="77777777" w:rsidR="00D61B22" w:rsidRDefault="00FE0BA8">
    <w:pPr>
      <w:pStyle w:val="Koptekst"/>
    </w:pPr>
    <w:r w:rsidRPr="00C31335">
      <w:rPr>
        <w:color w:val="FF0000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D6FFB41" wp14:editId="3C06C6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8920" cy="10691640"/>
              <wp:effectExtent l="0" t="0" r="3175" b="0"/>
              <wp:wrapNone/>
              <wp:docPr id="13" name="Rechthoe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920" cy="1069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3ACE79" id="Rechthoek 13" o:spid="_x0000_s1026" style="position:absolute;margin-left:0;margin-top:0;width:28.25pt;height:841.8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" fillcolor="#fff200 [3204]" stroked="f" strokeweight="1pt">
              <w10:wrap anchorx="page" anchory="page"/>
              <w10:anchorlock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90EB9" w14:textId="7BC8D184" w:rsidR="00D61B22" w:rsidRDefault="00D81E82" w:rsidP="00BA7A19">
    <w:pPr>
      <w:pStyle w:val="Koptekst"/>
      <w:ind w:left="-709"/>
    </w:pPr>
    <w:r>
      <w:drawing>
        <wp:anchor distT="0" distB="0" distL="114300" distR="114300" simplePos="0" relativeHeight="251696128" behindDoc="1" locked="0" layoutInCell="1" allowOverlap="1" wp14:anchorId="621A9E4D" wp14:editId="6657F7DF">
          <wp:simplePos x="0" y="0"/>
          <wp:positionH relativeFrom="page">
            <wp:posOffset>784225</wp:posOffset>
          </wp:positionH>
          <wp:positionV relativeFrom="page">
            <wp:posOffset>430530</wp:posOffset>
          </wp:positionV>
          <wp:extent cx="3191510" cy="665480"/>
          <wp:effectExtent l="0" t="0" r="0" b="0"/>
          <wp:wrapNone/>
          <wp:docPr id="636575462" name="Afbeelding 10" descr="Afbeelding met tekst, Lettertype, zwart, schermopnam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696142" name="Afbeelding 10" descr="Afbeelding met tekst, Lettertype, zwart, schermopname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9151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335">
      <w:rPr>
        <w:color w:val="FF0000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843D4CD" wp14:editId="4DE70CFA">
              <wp:simplePos x="0" y="0"/>
              <wp:positionH relativeFrom="page">
                <wp:posOffset>15240</wp:posOffset>
              </wp:positionH>
              <wp:positionV relativeFrom="page">
                <wp:align>top</wp:align>
              </wp:positionV>
              <wp:extent cx="360000" cy="10692000"/>
              <wp:effectExtent l="0" t="0" r="2540" b="0"/>
              <wp:wrapNone/>
              <wp:docPr id="855253172" name="Rechthoek 855253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0692000"/>
                      </a:xfrm>
                      <a:prstGeom prst="rect">
                        <a:avLst/>
                      </a:prstGeom>
                      <a:solidFill>
                        <a:srgbClr val="FFF2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4E518C" id="Rechthoek 855253172" o:spid="_x0000_s1026" style="position:absolute;margin-left:1.2pt;margin-top:0;width:28.35pt;height:841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" fillcolor="#fff200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AA477B3"/>
    <w:multiLevelType w:val="multilevel"/>
    <w:tmpl w:val="DBB2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7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83B85"/>
    <w:multiLevelType w:val="multilevel"/>
    <w:tmpl w:val="529C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C6D7B28"/>
    <w:multiLevelType w:val="multilevel"/>
    <w:tmpl w:val="F07C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 w15:restartNumberingAfterBreak="0">
    <w:nsid w:val="70B472DD"/>
    <w:multiLevelType w:val="multilevel"/>
    <w:tmpl w:val="E75EC47C"/>
    <w:name w:val="VO"/>
    <w:lvl w:ilvl="0">
      <w:start w:val="1"/>
      <w:numFmt w:val="decimal"/>
      <w:pStyle w:val="KOP1onderlijnd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26B46DA"/>
    <w:multiLevelType w:val="hybridMultilevel"/>
    <w:tmpl w:val="B58413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CC3FF8"/>
    <w:multiLevelType w:val="hybridMultilevel"/>
    <w:tmpl w:val="9CC01B18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36197689">
    <w:abstractNumId w:val="13"/>
  </w:num>
  <w:num w:numId="2" w16cid:durableId="990980184">
    <w:abstractNumId w:val="6"/>
  </w:num>
  <w:num w:numId="3" w16cid:durableId="944969198">
    <w:abstractNumId w:val="15"/>
  </w:num>
  <w:num w:numId="4" w16cid:durableId="779419988">
    <w:abstractNumId w:val="12"/>
  </w:num>
  <w:num w:numId="5" w16cid:durableId="718479897">
    <w:abstractNumId w:val="3"/>
  </w:num>
  <w:num w:numId="6" w16cid:durableId="1006129347">
    <w:abstractNumId w:val="0"/>
  </w:num>
  <w:num w:numId="7" w16cid:durableId="168640984">
    <w:abstractNumId w:val="10"/>
  </w:num>
  <w:num w:numId="8" w16cid:durableId="401875181">
    <w:abstractNumId w:val="7"/>
  </w:num>
  <w:num w:numId="9" w16cid:durableId="1959796400">
    <w:abstractNumId w:val="5"/>
  </w:num>
  <w:num w:numId="10" w16cid:durableId="1643341791">
    <w:abstractNumId w:val="2"/>
  </w:num>
  <w:num w:numId="11" w16cid:durableId="968392247">
    <w:abstractNumId w:val="8"/>
  </w:num>
  <w:num w:numId="12" w16cid:durableId="1350444783">
    <w:abstractNumId w:val="13"/>
  </w:num>
  <w:num w:numId="13" w16cid:durableId="1192263508">
    <w:abstractNumId w:val="13"/>
  </w:num>
  <w:num w:numId="14" w16cid:durableId="131799998">
    <w:abstractNumId w:val="13"/>
  </w:num>
  <w:num w:numId="15" w16cid:durableId="1931741106">
    <w:abstractNumId w:val="13"/>
  </w:num>
  <w:num w:numId="16" w16cid:durableId="1750736777">
    <w:abstractNumId w:val="13"/>
  </w:num>
  <w:num w:numId="17" w16cid:durableId="175270134">
    <w:abstractNumId w:val="13"/>
  </w:num>
  <w:num w:numId="18" w16cid:durableId="1671904018">
    <w:abstractNumId w:val="13"/>
  </w:num>
  <w:num w:numId="19" w16cid:durableId="1395928141">
    <w:abstractNumId w:val="6"/>
  </w:num>
  <w:num w:numId="20" w16cid:durableId="1303803011">
    <w:abstractNumId w:val="15"/>
  </w:num>
  <w:num w:numId="21" w16cid:durableId="465664821">
    <w:abstractNumId w:val="12"/>
  </w:num>
  <w:num w:numId="22" w16cid:durableId="2094936249">
    <w:abstractNumId w:val="3"/>
  </w:num>
  <w:num w:numId="23" w16cid:durableId="1645161356">
    <w:abstractNumId w:val="0"/>
  </w:num>
  <w:num w:numId="24" w16cid:durableId="1221012748">
    <w:abstractNumId w:val="4"/>
  </w:num>
  <w:num w:numId="25" w16cid:durableId="1649627201">
    <w:abstractNumId w:val="10"/>
  </w:num>
  <w:num w:numId="26" w16cid:durableId="306474884">
    <w:abstractNumId w:val="7"/>
  </w:num>
  <w:num w:numId="27" w16cid:durableId="2098863431">
    <w:abstractNumId w:val="5"/>
  </w:num>
  <w:num w:numId="28" w16cid:durableId="1490175744">
    <w:abstractNumId w:val="2"/>
  </w:num>
  <w:num w:numId="29" w16cid:durableId="49235204">
    <w:abstractNumId w:val="8"/>
  </w:num>
  <w:num w:numId="30" w16cid:durableId="1040131674">
    <w:abstractNumId w:val="13"/>
  </w:num>
  <w:num w:numId="31" w16cid:durableId="318117547">
    <w:abstractNumId w:val="13"/>
  </w:num>
  <w:num w:numId="32" w16cid:durableId="1908958871">
    <w:abstractNumId w:val="14"/>
  </w:num>
  <w:num w:numId="33" w16cid:durableId="664289150">
    <w:abstractNumId w:val="4"/>
  </w:num>
  <w:num w:numId="34" w16cid:durableId="1875384578">
    <w:abstractNumId w:val="4"/>
  </w:num>
  <w:num w:numId="35" w16cid:durableId="1324354870">
    <w:abstractNumId w:val="4"/>
  </w:num>
  <w:num w:numId="36" w16cid:durableId="1467238246">
    <w:abstractNumId w:val="9"/>
  </w:num>
  <w:num w:numId="37" w16cid:durableId="1436942902">
    <w:abstractNumId w:val="11"/>
  </w:num>
  <w:num w:numId="38" w16cid:durableId="128472865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E82"/>
    <w:rsid w:val="00047F66"/>
    <w:rsid w:val="00051D96"/>
    <w:rsid w:val="000602C0"/>
    <w:rsid w:val="000D26D8"/>
    <w:rsid w:val="000D6578"/>
    <w:rsid w:val="000F5A02"/>
    <w:rsid w:val="000F6A51"/>
    <w:rsid w:val="00140A75"/>
    <w:rsid w:val="00152A6F"/>
    <w:rsid w:val="00166072"/>
    <w:rsid w:val="00171A40"/>
    <w:rsid w:val="00182C49"/>
    <w:rsid w:val="00182E2E"/>
    <w:rsid w:val="001B4274"/>
    <w:rsid w:val="001E1F14"/>
    <w:rsid w:val="001E6D3C"/>
    <w:rsid w:val="001F09EC"/>
    <w:rsid w:val="002426A3"/>
    <w:rsid w:val="002A0E29"/>
    <w:rsid w:val="002A1F45"/>
    <w:rsid w:val="002A203F"/>
    <w:rsid w:val="002B7ACD"/>
    <w:rsid w:val="0031026E"/>
    <w:rsid w:val="003306C1"/>
    <w:rsid w:val="00351435"/>
    <w:rsid w:val="003576D3"/>
    <w:rsid w:val="00360F69"/>
    <w:rsid w:val="003C1EA8"/>
    <w:rsid w:val="003D6E18"/>
    <w:rsid w:val="003D7175"/>
    <w:rsid w:val="003E5E49"/>
    <w:rsid w:val="003F4EF7"/>
    <w:rsid w:val="003F6E7C"/>
    <w:rsid w:val="00422159"/>
    <w:rsid w:val="004B13EF"/>
    <w:rsid w:val="004B1BC1"/>
    <w:rsid w:val="004D1B10"/>
    <w:rsid w:val="004E1069"/>
    <w:rsid w:val="004F1EDD"/>
    <w:rsid w:val="00501158"/>
    <w:rsid w:val="00533D03"/>
    <w:rsid w:val="00565010"/>
    <w:rsid w:val="00580963"/>
    <w:rsid w:val="00583AFE"/>
    <w:rsid w:val="005F0265"/>
    <w:rsid w:val="00632278"/>
    <w:rsid w:val="0067248B"/>
    <w:rsid w:val="00694972"/>
    <w:rsid w:val="006A1A67"/>
    <w:rsid w:val="006A6401"/>
    <w:rsid w:val="006F2D32"/>
    <w:rsid w:val="00704664"/>
    <w:rsid w:val="00714425"/>
    <w:rsid w:val="00754DD0"/>
    <w:rsid w:val="00755A04"/>
    <w:rsid w:val="00763D00"/>
    <w:rsid w:val="00766864"/>
    <w:rsid w:val="007A7DC9"/>
    <w:rsid w:val="007E7DB7"/>
    <w:rsid w:val="008013DE"/>
    <w:rsid w:val="008044FC"/>
    <w:rsid w:val="008321E7"/>
    <w:rsid w:val="00841C66"/>
    <w:rsid w:val="008428FD"/>
    <w:rsid w:val="00842C90"/>
    <w:rsid w:val="0087175F"/>
    <w:rsid w:val="00886D5A"/>
    <w:rsid w:val="00896190"/>
    <w:rsid w:val="008A3550"/>
    <w:rsid w:val="008B13E8"/>
    <w:rsid w:val="008B7A71"/>
    <w:rsid w:val="008C78AF"/>
    <w:rsid w:val="008E2CDF"/>
    <w:rsid w:val="008E378B"/>
    <w:rsid w:val="008F1DB2"/>
    <w:rsid w:val="008F6E17"/>
    <w:rsid w:val="00900D5C"/>
    <w:rsid w:val="00943DFF"/>
    <w:rsid w:val="0094446C"/>
    <w:rsid w:val="00955D2F"/>
    <w:rsid w:val="00970F89"/>
    <w:rsid w:val="009809FF"/>
    <w:rsid w:val="009B0D00"/>
    <w:rsid w:val="009D1729"/>
    <w:rsid w:val="00A532AC"/>
    <w:rsid w:val="00A537D7"/>
    <w:rsid w:val="00AA0876"/>
    <w:rsid w:val="00AA32D6"/>
    <w:rsid w:val="00B441F3"/>
    <w:rsid w:val="00B45C55"/>
    <w:rsid w:val="00B47393"/>
    <w:rsid w:val="00B87A39"/>
    <w:rsid w:val="00B925F6"/>
    <w:rsid w:val="00B955C5"/>
    <w:rsid w:val="00BA7A19"/>
    <w:rsid w:val="00BC1778"/>
    <w:rsid w:val="00BD1578"/>
    <w:rsid w:val="00BE16BC"/>
    <w:rsid w:val="00C31335"/>
    <w:rsid w:val="00C3459D"/>
    <w:rsid w:val="00C547AB"/>
    <w:rsid w:val="00C55347"/>
    <w:rsid w:val="00C57E64"/>
    <w:rsid w:val="00C818CC"/>
    <w:rsid w:val="00C90658"/>
    <w:rsid w:val="00C94812"/>
    <w:rsid w:val="00CC5E74"/>
    <w:rsid w:val="00CD2C8D"/>
    <w:rsid w:val="00CD3023"/>
    <w:rsid w:val="00D13B5D"/>
    <w:rsid w:val="00D52086"/>
    <w:rsid w:val="00D52FCC"/>
    <w:rsid w:val="00D61B22"/>
    <w:rsid w:val="00D773A5"/>
    <w:rsid w:val="00D81E82"/>
    <w:rsid w:val="00D94545"/>
    <w:rsid w:val="00DA486B"/>
    <w:rsid w:val="00DE49E2"/>
    <w:rsid w:val="00DF5BB1"/>
    <w:rsid w:val="00E10447"/>
    <w:rsid w:val="00E10D73"/>
    <w:rsid w:val="00E11320"/>
    <w:rsid w:val="00E15FB9"/>
    <w:rsid w:val="00E33FB3"/>
    <w:rsid w:val="00E42DAE"/>
    <w:rsid w:val="00E633A5"/>
    <w:rsid w:val="00EB77A1"/>
    <w:rsid w:val="00EC7553"/>
    <w:rsid w:val="00EC7680"/>
    <w:rsid w:val="00F12A04"/>
    <w:rsid w:val="00F23736"/>
    <w:rsid w:val="00F24EE4"/>
    <w:rsid w:val="00F263BB"/>
    <w:rsid w:val="00F34A83"/>
    <w:rsid w:val="00F65C50"/>
    <w:rsid w:val="00FB402C"/>
    <w:rsid w:val="00FC7DD0"/>
    <w:rsid w:val="00FE0BA8"/>
    <w:rsid w:val="00FF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6BFE0"/>
  <w15:chartTrackingRefBased/>
  <w15:docId w15:val="{175A65F8-74D1-4053-9F6B-4DFF58C7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40A75"/>
    <w:pPr>
      <w:tabs>
        <w:tab w:val="left" w:pos="3686"/>
      </w:tabs>
      <w:spacing w:after="270" w:line="270" w:lineRule="atLeast"/>
    </w:pPr>
    <w:rPr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532AC"/>
    <w:pPr>
      <w:keepNext/>
      <w:keepLines/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6E18"/>
    <w:pPr>
      <w:keepNext/>
      <w:keepLines/>
      <w:numPr>
        <w:ilvl w:val="1"/>
        <w:numId w:val="3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D6E18"/>
    <w:pPr>
      <w:keepNext/>
      <w:keepLines/>
      <w:numPr>
        <w:ilvl w:val="2"/>
        <w:numId w:val="3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D6E18"/>
    <w:pPr>
      <w:keepNext/>
      <w:keepLines/>
      <w:numPr>
        <w:ilvl w:val="3"/>
        <w:numId w:val="3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D6E18"/>
    <w:pPr>
      <w:keepNext/>
      <w:keepLines/>
      <w:numPr>
        <w:ilvl w:val="4"/>
        <w:numId w:val="3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D6E18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3D6E18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3D6E18"/>
    <w:pPr>
      <w:keepNext/>
      <w:keepLines/>
      <w:numPr>
        <w:ilvl w:val="7"/>
        <w:numId w:val="3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3D6E18"/>
    <w:pPr>
      <w:keepNext/>
      <w:keepLines/>
      <w:numPr>
        <w:ilvl w:val="8"/>
        <w:numId w:val="3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532AC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3D6E18"/>
    <w:rPr>
      <w:rFonts w:ascii="Flanders Art Sans" w:eastAsiaTheme="majorEastAsia" w:hAnsi="Flanders Art Sans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3D6E18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3D6E18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3D6E18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3D6E18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3D6E18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3D6E18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3D6E18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3D6E18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3D6E18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3D6E18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140A75"/>
    <w:pPr>
      <w:numPr>
        <w:numId w:val="19"/>
      </w:numPr>
      <w:spacing w:after="270" w:line="270" w:lineRule="atLeast"/>
      <w:contextualSpacing/>
    </w:pPr>
    <w:rPr>
      <w:color w:val="1C1A15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qFormat/>
    <w:rsid w:val="003D6E18"/>
    <w:pPr>
      <w:numPr>
        <w:numId w:val="20"/>
      </w:numPr>
    </w:pPr>
  </w:style>
  <w:style w:type="paragraph" w:styleId="Lijstopsomteken3">
    <w:name w:val="List Bullet 3"/>
    <w:basedOn w:val="Lijstopsomteken"/>
    <w:uiPriority w:val="99"/>
    <w:unhideWhenUsed/>
    <w:qFormat/>
    <w:rsid w:val="003D6E18"/>
    <w:pPr>
      <w:numPr>
        <w:numId w:val="21"/>
      </w:numPr>
    </w:pPr>
  </w:style>
  <w:style w:type="paragraph" w:styleId="Lijstopsomteken4">
    <w:name w:val="List Bullet 4"/>
    <w:basedOn w:val="Lijstopsomteken"/>
    <w:uiPriority w:val="99"/>
    <w:unhideWhenUsed/>
    <w:rsid w:val="003D6E18"/>
    <w:pPr>
      <w:numPr>
        <w:numId w:val="22"/>
      </w:numPr>
    </w:pPr>
  </w:style>
  <w:style w:type="paragraph" w:styleId="Lijstopsomteken5">
    <w:name w:val="List Bullet 5"/>
    <w:basedOn w:val="Lijstopsomteken"/>
    <w:uiPriority w:val="99"/>
    <w:unhideWhenUsed/>
    <w:rsid w:val="003D6E18"/>
    <w:pPr>
      <w:numPr>
        <w:numId w:val="23"/>
      </w:numPr>
    </w:pPr>
  </w:style>
  <w:style w:type="paragraph" w:styleId="Lijstnummering">
    <w:name w:val="List Number"/>
    <w:basedOn w:val="Lijstopsomteken"/>
    <w:uiPriority w:val="99"/>
    <w:unhideWhenUsed/>
    <w:rsid w:val="003D6E18"/>
    <w:pPr>
      <w:numPr>
        <w:numId w:val="25"/>
      </w:numPr>
    </w:pPr>
  </w:style>
  <w:style w:type="paragraph" w:styleId="Lijstnummering2">
    <w:name w:val="List Number 2"/>
    <w:basedOn w:val="Lijstalinea"/>
    <w:uiPriority w:val="99"/>
    <w:unhideWhenUsed/>
    <w:rsid w:val="003D6E18"/>
    <w:pPr>
      <w:numPr>
        <w:numId w:val="26"/>
      </w:numPr>
    </w:pPr>
  </w:style>
  <w:style w:type="paragraph" w:styleId="Lijstalinea">
    <w:name w:val="List Paragraph"/>
    <w:basedOn w:val="Standaard"/>
    <w:uiPriority w:val="34"/>
    <w:qFormat/>
    <w:rsid w:val="003D6E18"/>
    <w:pPr>
      <w:numPr>
        <w:numId w:val="24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3D6E18"/>
    <w:pPr>
      <w:numPr>
        <w:numId w:val="27"/>
      </w:numPr>
    </w:pPr>
  </w:style>
  <w:style w:type="paragraph" w:styleId="Lijstnummering4">
    <w:name w:val="List Number 4"/>
    <w:basedOn w:val="Lijstalinea"/>
    <w:uiPriority w:val="99"/>
    <w:unhideWhenUsed/>
    <w:rsid w:val="003D6E18"/>
    <w:pPr>
      <w:numPr>
        <w:numId w:val="28"/>
      </w:numPr>
    </w:pPr>
  </w:style>
  <w:style w:type="paragraph" w:styleId="Lijstnummering5">
    <w:name w:val="List Number 5"/>
    <w:basedOn w:val="Lijstalinea"/>
    <w:uiPriority w:val="99"/>
    <w:unhideWhenUsed/>
    <w:rsid w:val="003D6E18"/>
    <w:pPr>
      <w:numPr>
        <w:numId w:val="29"/>
      </w:numPr>
    </w:pPr>
  </w:style>
  <w:style w:type="paragraph" w:customStyle="1" w:styleId="Tabelheader">
    <w:name w:val="Tabel header"/>
    <w:basedOn w:val="Standaard"/>
    <w:uiPriority w:val="7"/>
    <w:unhideWhenUsed/>
    <w:rsid w:val="003D6E18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iPriority w:val="7"/>
    <w:unhideWhenUsed/>
    <w:rsid w:val="003D6E18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D6E18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D6E18"/>
    <w:rPr>
      <w:rFonts w:ascii="Flanders Art Sans" w:hAnsi="Flanders Art Sans"/>
      <w:color w:val="1C1A15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3D6E18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3D6E18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6E18"/>
    <w:rPr>
      <w:color w:val="808080"/>
    </w:rPr>
  </w:style>
  <w:style w:type="table" w:styleId="Tabelraster">
    <w:name w:val="Table Grid"/>
    <w:basedOn w:val="Standaardtabel"/>
    <w:uiPriority w:val="59"/>
    <w:rsid w:val="003D6E1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Adresafzender">
    <w:name w:val="Adres afzender"/>
    <w:basedOn w:val="Standaard"/>
    <w:link w:val="AdresafzenderChar"/>
    <w:uiPriority w:val="5"/>
    <w:rsid w:val="004F1EDD"/>
    <w:pPr>
      <w:tabs>
        <w:tab w:val="center" w:pos="4320"/>
        <w:tab w:val="right" w:pos="8640"/>
      </w:tabs>
    </w:pPr>
    <w:rPr>
      <w:rFonts w:eastAsia="Times New Roman" w:cs="Times New Roman"/>
      <w:sz w:val="20"/>
    </w:rPr>
  </w:style>
  <w:style w:type="paragraph" w:customStyle="1" w:styleId="Afdeling">
    <w:name w:val="Afdeling"/>
    <w:basedOn w:val="Adresafzender"/>
    <w:link w:val="AfdelingChar"/>
    <w:uiPriority w:val="10"/>
    <w:semiHidden/>
    <w:rsid w:val="004F1EDD"/>
    <w:pPr>
      <w:tabs>
        <w:tab w:val="center" w:pos="992"/>
      </w:tabs>
    </w:pPr>
    <w:rPr>
      <w:rFonts w:ascii="Calibri" w:hAnsi="Calibri"/>
    </w:rPr>
  </w:style>
  <w:style w:type="paragraph" w:customStyle="1" w:styleId="Referentietitel">
    <w:name w:val="Referentietitel"/>
    <w:uiPriority w:val="4"/>
    <w:rsid w:val="00140A75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eastAsia="Times" w:cs="Times New Roman"/>
      <w:sz w:val="20"/>
      <w:szCs w:val="20"/>
      <w:lang w:val="nl-BE" w:eastAsia="nl-BE"/>
    </w:rPr>
  </w:style>
  <w:style w:type="character" w:styleId="Zwaar">
    <w:name w:val="Strong"/>
    <w:basedOn w:val="Standaardalinea-lettertype"/>
    <w:uiPriority w:val="22"/>
    <w:qFormat/>
    <w:rsid w:val="00501158"/>
    <w:rPr>
      <w:b/>
      <w:bCs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4F1EDD"/>
    <w:rPr>
      <w:rFonts w:ascii="Flanders Art Sans" w:eastAsia="Times New Roman" w:hAnsi="Flanders Art Sans" w:cs="Times New Roman"/>
      <w:color w:val="1C1A15" w:themeColor="background2" w:themeShade="1A"/>
      <w:sz w:val="20"/>
      <w:lang w:val="nl-BE"/>
    </w:rPr>
  </w:style>
  <w:style w:type="character" w:customStyle="1" w:styleId="AfdelingChar">
    <w:name w:val="Afdeling Char"/>
    <w:basedOn w:val="AdresafzenderChar"/>
    <w:link w:val="Afdeling"/>
    <w:uiPriority w:val="10"/>
    <w:semiHidden/>
    <w:rsid w:val="00533D03"/>
    <w:rPr>
      <w:rFonts w:ascii="Calibri" w:eastAsia="Times New Roman" w:hAnsi="Calibri" w:cs="Times New Roman"/>
      <w:color w:val="1C1A15" w:themeColor="background2" w:themeShade="1A"/>
      <w:sz w:val="20"/>
      <w:lang w:val="nl-BE"/>
    </w:rPr>
  </w:style>
  <w:style w:type="character" w:customStyle="1" w:styleId="medium">
    <w:name w:val="medium"/>
    <w:uiPriority w:val="4"/>
    <w:semiHidden/>
    <w:unhideWhenUsed/>
    <w:qFormat/>
    <w:rsid w:val="004F1EDD"/>
    <w:rPr>
      <w:rFonts w:ascii="Calibri" w:hAnsi="Calibri"/>
    </w:rPr>
  </w:style>
  <w:style w:type="paragraph" w:customStyle="1" w:styleId="Betreft">
    <w:name w:val="Betreft"/>
    <w:basedOn w:val="Standaard"/>
    <w:semiHidden/>
    <w:rsid w:val="004F1EDD"/>
    <w:pPr>
      <w:tabs>
        <w:tab w:val="clear" w:pos="3686"/>
        <w:tab w:val="left" w:pos="2552"/>
        <w:tab w:val="left" w:pos="4111"/>
        <w:tab w:val="left" w:pos="6379"/>
      </w:tabs>
      <w:spacing w:before="480" w:after="240"/>
    </w:pPr>
    <w:rPr>
      <w:rFonts w:eastAsia="Times" w:cs="Times New Roman"/>
      <w:color w:val="auto"/>
      <w:sz w:val="20"/>
      <w:szCs w:val="20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6E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6E18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3D6E18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D6E18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rsid w:val="003D6E18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3D6E18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3D6E18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D6E18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rsid w:val="003D6E18"/>
    <w:pPr>
      <w:tabs>
        <w:tab w:val="left" w:pos="3686"/>
      </w:tabs>
      <w:spacing w:after="0" w:line="240" w:lineRule="auto"/>
    </w:pPr>
    <w:rPr>
      <w:rFonts w:ascii="Flanders Art Sans" w:hAnsi="Flanders Art Sans"/>
      <w:color w:val="1C1A15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3D6E18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B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8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880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3D6E18"/>
    <w:pPr>
      <w:spacing w:after="0" w:line="240" w:lineRule="auto"/>
    </w:pPr>
    <w:rPr>
      <w:rFonts w:ascii="Flanders Art Serif" w:hAnsi="Flanders Art Serif"/>
      <w:sz w:val="19"/>
      <w:lang w:val="en-GB"/>
    </w:rPr>
    <w:tblPr>
      <w:tblStyleRowBandSize w:val="1"/>
      <w:tblStyleColBandSize w:val="1"/>
      <w:tblBorders>
        <w:top w:val="single" w:sz="8" w:space="0" w:color="FFF540" w:themeColor="accent1" w:themeTint="BF"/>
        <w:left w:val="single" w:sz="8" w:space="0" w:color="FFF540" w:themeColor="accent1" w:themeTint="BF"/>
        <w:bottom w:val="single" w:sz="8" w:space="0" w:color="FFF540" w:themeColor="accent1" w:themeTint="BF"/>
        <w:right w:val="single" w:sz="8" w:space="0" w:color="FFF540" w:themeColor="accent1" w:themeTint="BF"/>
        <w:insideH w:val="single" w:sz="8" w:space="0" w:color="FFF540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  <w:shd w:val="clear" w:color="auto" w:fill="FFF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B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B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3D6E18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3D6E18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3D6E18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3D6E18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3D6E18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3D6E18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3D6E18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3D6E18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D6E18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3D6E18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rsid w:val="003D6E18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140A75"/>
    <w:pPr>
      <w:spacing w:line="600" w:lineRule="exact"/>
      <w:jc w:val="center"/>
    </w:pPr>
    <w:rPr>
      <w:rFonts w:asciiTheme="majorHAnsi" w:hAnsiTheme="majorHAnsi"/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40A75"/>
    <w:rPr>
      <w:rFonts w:asciiTheme="majorHAnsi" w:hAnsiTheme="majorHAnsi"/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6E18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3D6E18"/>
    <w:pPr>
      <w:spacing w:after="0" w:line="240" w:lineRule="auto"/>
      <w:jc w:val="center"/>
    </w:pPr>
    <w:rPr>
      <w:rFonts w:ascii="Flanders Art Serif" w:hAnsi="Flanders Art Serif"/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3D6E18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3D6E18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3D6E18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3D6E18"/>
    <w:pPr>
      <w:spacing w:after="0" w:line="240" w:lineRule="auto"/>
    </w:pPr>
    <w:rPr>
      <w:lang w:val="en-GB"/>
    </w:rPr>
    <w:tblPr/>
  </w:style>
  <w:style w:type="paragraph" w:customStyle="1" w:styleId="streepjes">
    <w:name w:val="streepjes"/>
    <w:basedOn w:val="Standaard"/>
    <w:semiHidden/>
    <w:rsid w:val="003D6E18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3D6E18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rsid w:val="003D6E18"/>
    <w:rPr>
      <w:caps/>
      <w:smallCaps w:val="0"/>
      <w:color w:val="auto"/>
      <w:sz w:val="16"/>
      <w:u w:val="none"/>
      <w:bdr w:val="none" w:sz="0" w:space="0" w:color="auto"/>
    </w:rPr>
  </w:style>
  <w:style w:type="table" w:styleId="Tabelrasterlicht">
    <w:name w:val="Grid Table Light"/>
    <w:basedOn w:val="Standaardtabel"/>
    <w:uiPriority w:val="40"/>
    <w:rsid w:val="003D6E18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Standaard"/>
    <w:next w:val="Standaard"/>
    <w:link w:val="TitelChar"/>
    <w:autoRedefine/>
    <w:uiPriority w:val="10"/>
    <w:rsid w:val="003D6E18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3D6E18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rsid w:val="003D6E18"/>
    <w:rPr>
      <w:rFonts w:ascii="FlandersArtSans-Bold" w:hAnsi="FlandersArtSans-Bold"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D6E18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140A75"/>
    <w:rPr>
      <w:rFonts w:asciiTheme="majorHAnsi" w:eastAsiaTheme="majorEastAsia" w:hAnsiTheme="majorHAnsi" w:cstheme="majorBidi"/>
      <w:b/>
      <w:bCs/>
      <w:caps/>
      <w:color w:val="3C3D3C"/>
      <w:sz w:val="36"/>
      <w:szCs w:val="52"/>
      <w:bdr w:val="none" w:sz="0" w:space="0" w:color="auto"/>
      <w:shd w:val="clear" w:color="auto" w:fill="FFF20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A532AC"/>
    <w:pPr>
      <w:numPr>
        <w:numId w:val="31"/>
      </w:numPr>
    </w:pPr>
    <w:rPr>
      <w:u w:val="thick" w:color="FFF200" w:themeColor="accent1"/>
    </w:rPr>
  </w:style>
  <w:style w:type="paragraph" w:customStyle="1" w:styleId="Adres-E-mail">
    <w:name w:val="Adres - E-mail"/>
    <w:basedOn w:val="Adresafzender"/>
    <w:uiPriority w:val="4"/>
    <w:rsid w:val="00501158"/>
    <w:pPr>
      <w:framePr w:hSpace="142" w:wrap="around" w:vAnchor="page" w:hAnchor="text" w:y="1475"/>
      <w:spacing w:after="0"/>
      <w:suppressOverlap/>
    </w:pPr>
    <w:rPr>
      <w:b/>
    </w:rPr>
  </w:style>
  <w:style w:type="paragraph" w:customStyle="1" w:styleId="Adres-Naam">
    <w:name w:val="Adres - Naam"/>
    <w:basedOn w:val="Afdeling"/>
    <w:uiPriority w:val="3"/>
    <w:rsid w:val="00140A75"/>
    <w:pPr>
      <w:framePr w:hSpace="142" w:wrap="around" w:vAnchor="page" w:hAnchor="text" w:y="1475"/>
      <w:spacing w:after="0"/>
      <w:suppressOverlap/>
    </w:pPr>
    <w:rPr>
      <w:rFonts w:asciiTheme="minorHAnsi" w:hAnsiTheme="minorHAnsi"/>
      <w:b/>
      <w:bCs/>
    </w:rPr>
  </w:style>
  <w:style w:type="paragraph" w:customStyle="1" w:styleId="Adres-Plaats">
    <w:name w:val="Adres - Plaats"/>
    <w:basedOn w:val="Adresafzender"/>
    <w:uiPriority w:val="3"/>
    <w:rsid w:val="009D1729"/>
    <w:pPr>
      <w:framePr w:hSpace="142" w:wrap="around" w:vAnchor="page" w:hAnchor="text" w:y="1475"/>
      <w:spacing w:after="0"/>
      <w:suppressOverlap/>
    </w:pPr>
  </w:style>
  <w:style w:type="paragraph" w:customStyle="1" w:styleId="Adres-Telefoon">
    <w:name w:val="Adres - Telefoon"/>
    <w:basedOn w:val="Adresafzender"/>
    <w:uiPriority w:val="3"/>
    <w:rsid w:val="009D1729"/>
    <w:pPr>
      <w:framePr w:hSpace="142" w:wrap="around" w:vAnchor="page" w:hAnchor="text" w:y="1475"/>
      <w:spacing w:after="0"/>
      <w:suppressOverlap/>
    </w:pPr>
  </w:style>
  <w:style w:type="paragraph" w:customStyle="1" w:styleId="Tekst-Body">
    <w:name w:val="Tekst - Body"/>
    <w:basedOn w:val="Standaard"/>
    <w:qFormat/>
    <w:rsid w:val="009D1729"/>
  </w:style>
  <w:style w:type="paragraph" w:customStyle="1" w:styleId="Bestemmeling">
    <w:name w:val="Bestemmeling"/>
    <w:basedOn w:val="Referentietitel"/>
    <w:uiPriority w:val="4"/>
    <w:rsid w:val="00140A75"/>
    <w:pPr>
      <w:framePr w:hSpace="142" w:wrap="around" w:vAnchor="page" w:hAnchor="page" w:x="6096" w:y="2212"/>
      <w:suppressOverlap/>
    </w:pPr>
  </w:style>
  <w:style w:type="paragraph" w:customStyle="1" w:styleId="Onderwerp">
    <w:name w:val="Onderwerp"/>
    <w:basedOn w:val="Betreft"/>
    <w:semiHidden/>
    <w:rsid w:val="009D1729"/>
    <w:rPr>
      <w:b/>
      <w:b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81E8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81E8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81E82"/>
    <w:rPr>
      <w:color w:val="1C1A15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81E8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81E82"/>
    <w:rPr>
      <w:b/>
      <w:bCs/>
      <w:color w:val="1C1A15" w:themeColor="background2" w:themeShade="1A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8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4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irinew\Downloads\BRIEF_VO_Gele_Band_2024_jghbf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4A92B1220B4214B62408CFBFCE0A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2C9F66-D0BB-46B2-9DCA-ADAADE2FB0AF}"/>
      </w:docPartPr>
      <w:docPartBody>
        <w:p w:rsidR="00CF6197" w:rsidRDefault="00F43921">
          <w:pPr>
            <w:pStyle w:val="844A92B1220B4214B62408CFBFCE0A1E"/>
          </w:pPr>
          <w:r w:rsidRPr="003001BC">
            <w:rPr>
              <w:rStyle w:val="Tekstvantijdelijkeaanduiding"/>
            </w:rPr>
            <w:t>Klik hier als u een datum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auto"/>
    <w:pitch w:val="variable"/>
    <w:sig w:usb0="00000007" w:usb1="1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79"/>
    <w:rsid w:val="00637C79"/>
    <w:rsid w:val="00694972"/>
    <w:rsid w:val="006E3DD9"/>
    <w:rsid w:val="00807942"/>
    <w:rsid w:val="00B1030C"/>
    <w:rsid w:val="00CC5E74"/>
    <w:rsid w:val="00CF6197"/>
    <w:rsid w:val="00E825C0"/>
    <w:rsid w:val="00F43921"/>
    <w:rsid w:val="00FB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844A92B1220B4214B62408CFBFCE0A1E">
    <w:name w:val="844A92B1220B4214B62408CFBFCE0A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O_sjablonen_geel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f66195-986e-42a3-9a4d-861c9b74548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527C5254EC34C94264EDEE97C05F2" ma:contentTypeVersion="11" ma:contentTypeDescription="Een nieuw document maken." ma:contentTypeScope="" ma:versionID="2b78c2871970657a33a94333a8b23032">
  <xsd:schema xmlns:xsd="http://www.w3.org/2001/XMLSchema" xmlns:xs="http://www.w3.org/2001/XMLSchema" xmlns:p="http://schemas.microsoft.com/office/2006/metadata/properties" xmlns:ns2="e7f66195-986e-42a3-9a4d-861c9b74548e" targetNamespace="http://schemas.microsoft.com/office/2006/metadata/properties" ma:root="true" ma:fieldsID="a3bdd427aa5ff860bbf19f56bee73021" ns2:_="">
    <xsd:import namespace="e7f66195-986e-42a3-9a4d-861c9b7454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66195-986e-42a3-9a4d-861c9b745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C4B58D-12D5-4467-BCD1-A10EC2ECD7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1145C4-56EC-4333-B6C3-D2BB7C82585F}">
  <ds:schemaRefs>
    <ds:schemaRef ds:uri="http://schemas.microsoft.com/office/2006/metadata/properties"/>
    <ds:schemaRef ds:uri="http://schemas.microsoft.com/office/infopath/2007/PartnerControls"/>
    <ds:schemaRef ds:uri="e7f66195-986e-42a3-9a4d-861c9b74548e"/>
  </ds:schemaRefs>
</ds:datastoreItem>
</file>

<file path=customXml/itemProps3.xml><?xml version="1.0" encoding="utf-8"?>
<ds:datastoreItem xmlns:ds="http://schemas.openxmlformats.org/officeDocument/2006/customXml" ds:itemID="{95C8CD82-8F21-440E-8DAC-54FBBB06A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f66195-986e-42a3-9a4d-861c9b7454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c0338a6-9561-4ee8-b8d6-4e89cbd520a0}" enabled="0" method="" siteId="{0c0338a6-9561-4ee8-b8d6-4e89cbd520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BRIEF_VO_Gele_Band_2024_jghbf4</Template>
  <TotalTime>40</TotalTime>
  <Pages>3</Pages>
  <Words>1086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Neirings Eveline</dc:creator>
  <cp:keywords/>
  <dc:description/>
  <cp:lastModifiedBy>Neirings Eveline</cp:lastModifiedBy>
  <cp:revision>40</cp:revision>
  <cp:lastPrinted>2025-08-29T12:08:00Z</cp:lastPrinted>
  <dcterms:created xsi:type="dcterms:W3CDTF">2025-08-28T20:43:00Z</dcterms:created>
  <dcterms:modified xsi:type="dcterms:W3CDTF">2025-08-29T12:08:00Z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0x010100447527C5254EC34C94264EDEE97C05F2</vt:lpwstr>
  </property>
  <property fmtid="{D5CDD505-2E9C-101B-9397-08002B2CF9AE}" pid="3" name="MediaServiceImageTags">
    <vt:lpwstr/>
  </property>
</Properties>
</file>